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1156F6" w14:textId="145F3363" w:rsidR="005D797B" w:rsidRDefault="008954FF" w:rsidP="008954FF">
      <w:pPr>
        <w:pStyle w:val="Heading1"/>
      </w:pPr>
      <w:r>
        <w:t>Hailsham Swimming Club – Enquiry Form for Swim Assessment or Trial</w:t>
      </w:r>
    </w:p>
    <w:p w14:paraId="0E535ED3" w14:textId="4585AFC5" w:rsidR="008954FF" w:rsidRDefault="008954FF" w:rsidP="008954FF">
      <w:pPr>
        <w:pStyle w:val="Heading1"/>
        <w:jc w:val="left"/>
      </w:pPr>
    </w:p>
    <w:p w14:paraId="34B502BE" w14:textId="3C01D118" w:rsidR="008954FF" w:rsidRDefault="008954FF" w:rsidP="008954FF">
      <w:pPr>
        <w:pStyle w:val="Heading1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The following form should be filled in and sent to the Membership secretary (at </w:t>
      </w:r>
      <w:hyperlink r:id="rId12" w:history="1">
        <w:r w:rsidRPr="00332813">
          <w:rPr>
            <w:rStyle w:val="Hyperlink"/>
            <w:rFonts w:asciiTheme="majorHAnsi" w:hAnsiTheme="majorHAnsi" w:cs="Arial"/>
            <w:sz w:val="22"/>
            <w:szCs w:val="22"/>
          </w:rPr>
          <w:t>memership@hailshamswimmingclub.org</w:t>
        </w:r>
      </w:hyperlink>
      <w:r>
        <w:rPr>
          <w:sz w:val="22"/>
          <w:szCs w:val="22"/>
        </w:rPr>
        <w:t>)  in advance of organi</w:t>
      </w:r>
      <w:r w:rsidR="00A230F4">
        <w:rPr>
          <w:sz w:val="22"/>
          <w:szCs w:val="22"/>
        </w:rPr>
        <w:t>s</w:t>
      </w:r>
      <w:bookmarkStart w:id="0" w:name="_GoBack"/>
      <w:bookmarkEnd w:id="0"/>
      <w:r>
        <w:rPr>
          <w:sz w:val="22"/>
          <w:szCs w:val="22"/>
        </w:rPr>
        <w:t>ing an appropriate date for a swim assessment or trial within the training squads at Hailsham Swimming Club</w:t>
      </w:r>
      <w:r w:rsidR="00A230F4">
        <w:rPr>
          <w:sz w:val="22"/>
          <w:szCs w:val="22"/>
        </w:rPr>
        <w:t>.</w:t>
      </w:r>
    </w:p>
    <w:p w14:paraId="681A4958" w14:textId="537CA61C" w:rsidR="008954FF" w:rsidRDefault="008954FF" w:rsidP="008954FF">
      <w:pPr>
        <w:pStyle w:val="Heading1"/>
        <w:jc w:val="left"/>
        <w:rPr>
          <w:sz w:val="22"/>
          <w:szCs w:val="22"/>
        </w:rPr>
      </w:pPr>
    </w:p>
    <w:p w14:paraId="6FFD64A6" w14:textId="255CE71C" w:rsidR="008954FF" w:rsidRDefault="008954FF" w:rsidP="008954FF">
      <w:pPr>
        <w:pStyle w:val="Heading1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The trial may take place at the start of a session, if a junior swimmer is looking to join our lower squads, or may take the form </w:t>
      </w:r>
      <w:r w:rsidR="00A230F4">
        <w:rPr>
          <w:sz w:val="22"/>
          <w:szCs w:val="22"/>
        </w:rPr>
        <w:t xml:space="preserve">of </w:t>
      </w:r>
      <w:r>
        <w:rPr>
          <w:sz w:val="22"/>
          <w:szCs w:val="22"/>
        </w:rPr>
        <w:t>a complete session if the ability of a swimmer is already known. The membership secretary will reply with an appropriate date and time for the swim assessment/trial</w:t>
      </w:r>
      <w:r w:rsidR="00A230F4">
        <w:rPr>
          <w:sz w:val="22"/>
          <w:szCs w:val="22"/>
        </w:rPr>
        <w:t>.</w:t>
      </w:r>
    </w:p>
    <w:p w14:paraId="72686C44" w14:textId="2B0E6FAE" w:rsidR="008954FF" w:rsidRDefault="008954FF" w:rsidP="008954FF">
      <w:pPr>
        <w:pStyle w:val="Heading1"/>
        <w:jc w:val="left"/>
        <w:rPr>
          <w:sz w:val="22"/>
          <w:szCs w:val="22"/>
        </w:rPr>
      </w:pPr>
    </w:p>
    <w:p w14:paraId="63DF2D2B" w14:textId="3B72D23C" w:rsidR="008954FF" w:rsidRPr="008954FF" w:rsidRDefault="008954FF" w:rsidP="008954FF">
      <w:pPr>
        <w:pStyle w:val="Heading1"/>
        <w:jc w:val="left"/>
        <w:rPr>
          <w:sz w:val="22"/>
          <w:szCs w:val="22"/>
        </w:rPr>
      </w:pPr>
      <w:r>
        <w:rPr>
          <w:sz w:val="22"/>
          <w:szCs w:val="22"/>
        </w:rPr>
        <w:t>Please provide the club with the following information</w:t>
      </w:r>
      <w:r w:rsidR="005D4E70">
        <w:rPr>
          <w:sz w:val="22"/>
          <w:szCs w:val="22"/>
        </w:rPr>
        <w:t xml:space="preserve"> about the swimmer</w:t>
      </w:r>
      <w:r>
        <w:rPr>
          <w:sz w:val="22"/>
          <w:szCs w:val="22"/>
        </w:rPr>
        <w:t>:</w:t>
      </w:r>
    </w:p>
    <w:tbl>
      <w:tblPr>
        <w:tblStyle w:val="GridTable1Light-Accent3"/>
        <w:tblW w:w="10080" w:type="dxa"/>
        <w:tblInd w:w="-5" w:type="dxa"/>
        <w:tblLook w:val="04A0" w:firstRow="1" w:lastRow="0" w:firstColumn="1" w:lastColumn="0" w:noHBand="0" w:noVBand="1"/>
      </w:tblPr>
      <w:tblGrid>
        <w:gridCol w:w="2044"/>
        <w:gridCol w:w="4684"/>
        <w:gridCol w:w="878"/>
        <w:gridCol w:w="2474"/>
      </w:tblGrid>
      <w:tr w:rsidR="005D4E70" w14:paraId="5EB01C79" w14:textId="77777777" w:rsidTr="005D4E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4" w:type="dxa"/>
          </w:tcPr>
          <w:p w14:paraId="18E07D4F" w14:textId="049B5659" w:rsidR="008954FF" w:rsidRDefault="008954FF" w:rsidP="008954FF">
            <w:pPr>
              <w:pStyle w:val="ListNumber"/>
              <w:numPr>
                <w:ilvl w:val="0"/>
                <w:numId w:val="0"/>
              </w:numPr>
              <w:rPr>
                <w:rFonts w:eastAsiaTheme="majorEastAsia"/>
              </w:rPr>
            </w:pPr>
            <w:r>
              <w:rPr>
                <w:rFonts w:eastAsiaTheme="majorEastAsia"/>
              </w:rPr>
              <w:t>Full Name:</w:t>
            </w:r>
          </w:p>
        </w:tc>
        <w:tc>
          <w:tcPr>
            <w:tcW w:w="4684" w:type="dxa"/>
          </w:tcPr>
          <w:p w14:paraId="7733F68B" w14:textId="77777777" w:rsidR="008954FF" w:rsidRDefault="008954FF" w:rsidP="008954FF">
            <w:pPr>
              <w:pStyle w:val="ListNumber"/>
              <w:numPr>
                <w:ilvl w:val="0"/>
                <w:numId w:val="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</w:rPr>
            </w:pPr>
          </w:p>
        </w:tc>
        <w:tc>
          <w:tcPr>
            <w:tcW w:w="878" w:type="dxa"/>
          </w:tcPr>
          <w:p w14:paraId="1F863134" w14:textId="626EADB5" w:rsidR="008954FF" w:rsidRDefault="008954FF" w:rsidP="008954FF">
            <w:pPr>
              <w:pStyle w:val="ListNumber"/>
              <w:numPr>
                <w:ilvl w:val="0"/>
                <w:numId w:val="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</w:rPr>
            </w:pPr>
            <w:r>
              <w:rPr>
                <w:rFonts w:eastAsiaTheme="majorEastAsia"/>
              </w:rPr>
              <w:t>Sex:</w:t>
            </w:r>
          </w:p>
        </w:tc>
        <w:tc>
          <w:tcPr>
            <w:tcW w:w="2474" w:type="dxa"/>
          </w:tcPr>
          <w:p w14:paraId="7A1A515B" w14:textId="265813D1" w:rsidR="008954FF" w:rsidRDefault="008954FF" w:rsidP="008954FF">
            <w:pPr>
              <w:pStyle w:val="ListNumber"/>
              <w:numPr>
                <w:ilvl w:val="0"/>
                <w:numId w:val="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</w:rPr>
            </w:pPr>
            <w:r>
              <w:rPr>
                <w:rFonts w:eastAsiaTheme="majorEastAsia"/>
              </w:rPr>
              <w:t>Male/Female/Other</w:t>
            </w:r>
          </w:p>
        </w:tc>
      </w:tr>
      <w:tr w:rsidR="005D4E70" w14:paraId="63D81090" w14:textId="77777777" w:rsidTr="005D4E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4" w:type="dxa"/>
          </w:tcPr>
          <w:p w14:paraId="520AF5FA" w14:textId="5132C593" w:rsidR="005D4E70" w:rsidRDefault="005D4E70" w:rsidP="008954FF">
            <w:pPr>
              <w:pStyle w:val="ListNumber"/>
              <w:numPr>
                <w:ilvl w:val="0"/>
                <w:numId w:val="0"/>
              </w:numPr>
              <w:rPr>
                <w:rFonts w:eastAsiaTheme="majorEastAsia"/>
              </w:rPr>
            </w:pPr>
            <w:r>
              <w:rPr>
                <w:rFonts w:eastAsiaTheme="majorEastAsia"/>
              </w:rPr>
              <w:t>Address (and postcode):</w:t>
            </w:r>
          </w:p>
        </w:tc>
        <w:tc>
          <w:tcPr>
            <w:tcW w:w="4684" w:type="dxa"/>
          </w:tcPr>
          <w:p w14:paraId="098B5363" w14:textId="77777777" w:rsidR="005D4E70" w:rsidRDefault="005D4E70" w:rsidP="008954FF">
            <w:pPr>
              <w:pStyle w:val="ListNumber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</w:rPr>
            </w:pPr>
          </w:p>
        </w:tc>
        <w:tc>
          <w:tcPr>
            <w:tcW w:w="878" w:type="dxa"/>
          </w:tcPr>
          <w:p w14:paraId="410AAF18" w14:textId="66149743" w:rsidR="005D4E70" w:rsidRDefault="005D4E70" w:rsidP="008954FF">
            <w:pPr>
              <w:pStyle w:val="ListNumber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</w:rPr>
            </w:pPr>
            <w:r w:rsidRPr="005D4E70">
              <w:rPr>
                <w:rFonts w:eastAsiaTheme="majorEastAsia"/>
                <w:b w:val="0"/>
                <w:bCs/>
              </w:rPr>
              <w:t>Date of Birth</w:t>
            </w:r>
            <w:r>
              <w:rPr>
                <w:rFonts w:eastAsiaTheme="majorEastAsia"/>
                <w:b w:val="0"/>
                <w:bCs/>
              </w:rPr>
              <w:t>:</w:t>
            </w:r>
          </w:p>
        </w:tc>
        <w:tc>
          <w:tcPr>
            <w:tcW w:w="2474" w:type="dxa"/>
          </w:tcPr>
          <w:p w14:paraId="51EBF30D" w14:textId="77777777" w:rsidR="005D4E70" w:rsidRDefault="005D4E70" w:rsidP="008954FF">
            <w:pPr>
              <w:pStyle w:val="ListNumber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</w:rPr>
            </w:pPr>
          </w:p>
        </w:tc>
      </w:tr>
      <w:tr w:rsidR="005D4E70" w14:paraId="09347F86" w14:textId="77777777" w:rsidTr="00AC75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4" w:type="dxa"/>
          </w:tcPr>
          <w:p w14:paraId="25413715" w14:textId="76E3D7D2" w:rsidR="005D4E70" w:rsidRDefault="005D4E70" w:rsidP="008954FF">
            <w:pPr>
              <w:pStyle w:val="ListNumber"/>
              <w:numPr>
                <w:ilvl w:val="0"/>
                <w:numId w:val="0"/>
              </w:numPr>
              <w:rPr>
                <w:rFonts w:eastAsiaTheme="majorEastAsia"/>
              </w:rPr>
            </w:pPr>
            <w:r>
              <w:rPr>
                <w:rFonts w:eastAsiaTheme="majorEastAsia"/>
              </w:rPr>
              <w:t>Tel no:</w:t>
            </w:r>
          </w:p>
        </w:tc>
        <w:tc>
          <w:tcPr>
            <w:tcW w:w="8036" w:type="dxa"/>
            <w:gridSpan w:val="3"/>
          </w:tcPr>
          <w:p w14:paraId="757E4BF2" w14:textId="77777777" w:rsidR="005D4E70" w:rsidRDefault="005D4E70" w:rsidP="008954FF">
            <w:pPr>
              <w:pStyle w:val="ListNumber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</w:rPr>
            </w:pPr>
          </w:p>
        </w:tc>
      </w:tr>
      <w:tr w:rsidR="005D4E70" w14:paraId="231BABA4" w14:textId="77777777" w:rsidTr="009B5A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4" w:type="dxa"/>
          </w:tcPr>
          <w:p w14:paraId="3E0CEDDA" w14:textId="5BE902CC" w:rsidR="005D4E70" w:rsidRDefault="005D4E70" w:rsidP="008954FF">
            <w:pPr>
              <w:pStyle w:val="ListNumber"/>
              <w:numPr>
                <w:ilvl w:val="0"/>
                <w:numId w:val="0"/>
              </w:numPr>
              <w:rPr>
                <w:rFonts w:eastAsiaTheme="majorEastAsia"/>
              </w:rPr>
            </w:pPr>
            <w:r>
              <w:rPr>
                <w:rFonts w:eastAsiaTheme="majorEastAsia"/>
              </w:rPr>
              <w:t>Email address:</w:t>
            </w:r>
          </w:p>
        </w:tc>
        <w:tc>
          <w:tcPr>
            <w:tcW w:w="8036" w:type="dxa"/>
            <w:gridSpan w:val="3"/>
          </w:tcPr>
          <w:p w14:paraId="4CD85AAE" w14:textId="77777777" w:rsidR="005D4E70" w:rsidRDefault="005D4E70" w:rsidP="008954FF">
            <w:pPr>
              <w:pStyle w:val="ListNumber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</w:rPr>
            </w:pPr>
          </w:p>
        </w:tc>
      </w:tr>
      <w:tr w:rsidR="005D4E70" w14:paraId="7FF41235" w14:textId="77777777" w:rsidTr="00364A7F">
        <w:trPr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4" w:type="dxa"/>
          </w:tcPr>
          <w:p w14:paraId="779471AA" w14:textId="3D5FAF28" w:rsidR="005D4E70" w:rsidRPr="005D4E70" w:rsidRDefault="005D4E70" w:rsidP="008954FF">
            <w:pPr>
              <w:pStyle w:val="ListNumber"/>
              <w:numPr>
                <w:ilvl w:val="0"/>
                <w:numId w:val="0"/>
              </w:numPr>
              <w:rPr>
                <w:rFonts w:eastAsiaTheme="majorEastAsia"/>
                <w:b/>
                <w:bCs w:val="0"/>
              </w:rPr>
            </w:pPr>
            <w:r>
              <w:rPr>
                <w:rFonts w:eastAsiaTheme="majorEastAsia"/>
              </w:rPr>
              <w:t>Parents/Guardians Names:</w:t>
            </w:r>
          </w:p>
        </w:tc>
        <w:tc>
          <w:tcPr>
            <w:tcW w:w="8036" w:type="dxa"/>
            <w:gridSpan w:val="3"/>
          </w:tcPr>
          <w:p w14:paraId="608F992C" w14:textId="77777777" w:rsidR="005D4E70" w:rsidRDefault="005D4E70" w:rsidP="008954FF">
            <w:pPr>
              <w:pStyle w:val="ListNumber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</w:rPr>
            </w:pPr>
          </w:p>
        </w:tc>
      </w:tr>
    </w:tbl>
    <w:p w14:paraId="02D845D8" w14:textId="46700AC9" w:rsidR="005D4E70" w:rsidRDefault="005D4E70" w:rsidP="008954FF">
      <w:pPr>
        <w:pStyle w:val="ListNumber"/>
        <w:numPr>
          <w:ilvl w:val="0"/>
          <w:numId w:val="0"/>
        </w:numPr>
        <w:rPr>
          <w:rFonts w:eastAsiaTheme="majorEastAsia"/>
        </w:rPr>
      </w:pPr>
      <w:r>
        <w:rPr>
          <w:rFonts w:eastAsiaTheme="majorEastAsia"/>
        </w:rPr>
        <w:br/>
        <w:t>If the swimmer is currently or has previously been undertaking swimming lessons, please indicate at which stage/level (Stage1-8</w:t>
      </w:r>
      <w:r w:rsidR="008C755A">
        <w:rPr>
          <w:rFonts w:eastAsiaTheme="majorEastAsia"/>
        </w:rPr>
        <w:t>*</w:t>
      </w:r>
      <w:r>
        <w:rPr>
          <w:rFonts w:eastAsiaTheme="majorEastAsia"/>
        </w:rPr>
        <w:t xml:space="preserve">) the swimmer last swam: </w:t>
      </w:r>
    </w:p>
    <w:tbl>
      <w:tblPr>
        <w:tblStyle w:val="GridTable1Light-Accent3"/>
        <w:tblW w:w="10080" w:type="dxa"/>
        <w:tblInd w:w="-5" w:type="dxa"/>
        <w:tblLook w:val="04A0" w:firstRow="1" w:lastRow="0" w:firstColumn="1" w:lastColumn="0" w:noHBand="0" w:noVBand="1"/>
      </w:tblPr>
      <w:tblGrid>
        <w:gridCol w:w="2044"/>
        <w:gridCol w:w="8036"/>
      </w:tblGrid>
      <w:tr w:rsidR="005D4E70" w14:paraId="32D4F414" w14:textId="77777777" w:rsidTr="005D4E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4" w:type="dxa"/>
          </w:tcPr>
          <w:p w14:paraId="2F2B08CD" w14:textId="095823BE" w:rsidR="005D4E70" w:rsidRPr="005D4E70" w:rsidRDefault="005D4E70" w:rsidP="00D752F2">
            <w:pPr>
              <w:pStyle w:val="ListNumber"/>
              <w:numPr>
                <w:ilvl w:val="0"/>
                <w:numId w:val="0"/>
              </w:numPr>
              <w:rPr>
                <w:rFonts w:eastAsiaTheme="majorEastAsia"/>
                <w:b/>
                <w:bCs w:val="0"/>
              </w:rPr>
            </w:pPr>
            <w:r>
              <w:rPr>
                <w:rFonts w:eastAsiaTheme="majorEastAsia"/>
              </w:rPr>
              <w:t>Stage</w:t>
            </w:r>
          </w:p>
        </w:tc>
        <w:tc>
          <w:tcPr>
            <w:tcW w:w="8036" w:type="dxa"/>
          </w:tcPr>
          <w:p w14:paraId="20FD5C91" w14:textId="77777777" w:rsidR="005D4E70" w:rsidRDefault="005D4E70" w:rsidP="00D752F2">
            <w:pPr>
              <w:pStyle w:val="ListNumber"/>
              <w:numPr>
                <w:ilvl w:val="0"/>
                <w:numId w:val="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</w:rPr>
            </w:pPr>
          </w:p>
        </w:tc>
      </w:tr>
    </w:tbl>
    <w:p w14:paraId="0B76BF5F" w14:textId="4B16DDE4" w:rsidR="005D4E70" w:rsidRPr="008C755A" w:rsidRDefault="008C755A" w:rsidP="008954FF">
      <w:pPr>
        <w:pStyle w:val="ListNumber"/>
        <w:numPr>
          <w:ilvl w:val="0"/>
          <w:numId w:val="0"/>
        </w:numPr>
        <w:rPr>
          <w:rFonts w:eastAsiaTheme="majorEastAsia"/>
          <w:b w:val="0"/>
          <w:bCs/>
          <w:i/>
          <w:iCs/>
        </w:rPr>
      </w:pPr>
      <w:r w:rsidRPr="008C755A">
        <w:rPr>
          <w:rFonts w:eastAsiaTheme="majorEastAsia"/>
          <w:b w:val="0"/>
          <w:bCs/>
          <w:i/>
          <w:iCs/>
        </w:rPr>
        <w:t>*Stages identified in most Learn to Swim Programmes and Swim England stages</w:t>
      </w:r>
    </w:p>
    <w:p w14:paraId="3C861BF9" w14:textId="0997281C" w:rsidR="005D4E70" w:rsidRDefault="005D4E70" w:rsidP="008954FF">
      <w:pPr>
        <w:pStyle w:val="ListNumber"/>
        <w:numPr>
          <w:ilvl w:val="0"/>
          <w:numId w:val="0"/>
        </w:numPr>
        <w:rPr>
          <w:rFonts w:eastAsiaTheme="majorEastAsia"/>
        </w:rPr>
      </w:pPr>
      <w:r>
        <w:rPr>
          <w:rFonts w:eastAsiaTheme="majorEastAsia"/>
        </w:rPr>
        <w:t>If the swimmer is currently or has previously swum for another swimming club, please can you indicate their registration number and times recorded in competitive events:</w:t>
      </w:r>
    </w:p>
    <w:tbl>
      <w:tblPr>
        <w:tblStyle w:val="GridTable1Light-Accent3"/>
        <w:tblW w:w="10080" w:type="dxa"/>
        <w:tblInd w:w="-5" w:type="dxa"/>
        <w:tblLook w:val="04A0" w:firstRow="1" w:lastRow="0" w:firstColumn="1" w:lastColumn="0" w:noHBand="0" w:noVBand="1"/>
      </w:tblPr>
      <w:tblGrid>
        <w:gridCol w:w="3828"/>
        <w:gridCol w:w="6252"/>
      </w:tblGrid>
      <w:tr w:rsidR="005D4E70" w14:paraId="64171A54" w14:textId="77777777" w:rsidTr="005D4E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</w:tcPr>
          <w:p w14:paraId="686982E6" w14:textId="41038E41" w:rsidR="005D4E70" w:rsidRPr="005D4E70" w:rsidRDefault="005D4E70" w:rsidP="00D752F2">
            <w:pPr>
              <w:pStyle w:val="ListNumber"/>
              <w:numPr>
                <w:ilvl w:val="0"/>
                <w:numId w:val="0"/>
              </w:numPr>
              <w:rPr>
                <w:rFonts w:eastAsiaTheme="majorEastAsia"/>
                <w:b/>
                <w:bCs w:val="0"/>
              </w:rPr>
            </w:pPr>
            <w:r>
              <w:rPr>
                <w:rFonts w:eastAsiaTheme="majorEastAsia"/>
              </w:rPr>
              <w:t>Swim England Registration Number:</w:t>
            </w:r>
          </w:p>
        </w:tc>
        <w:tc>
          <w:tcPr>
            <w:tcW w:w="6252" w:type="dxa"/>
          </w:tcPr>
          <w:p w14:paraId="32CFAC70" w14:textId="77777777" w:rsidR="005D4E70" w:rsidRDefault="005D4E70" w:rsidP="00D752F2">
            <w:pPr>
              <w:pStyle w:val="ListNumber"/>
              <w:numPr>
                <w:ilvl w:val="0"/>
                <w:numId w:val="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</w:rPr>
            </w:pPr>
          </w:p>
        </w:tc>
      </w:tr>
    </w:tbl>
    <w:p w14:paraId="06EA5FCA" w14:textId="77777777" w:rsidR="005D4E70" w:rsidRDefault="005D4E70" w:rsidP="008954FF">
      <w:pPr>
        <w:pStyle w:val="ListNumber"/>
        <w:numPr>
          <w:ilvl w:val="0"/>
          <w:numId w:val="0"/>
        </w:numPr>
        <w:rPr>
          <w:rFonts w:eastAsiaTheme="majorEastAsia"/>
        </w:rPr>
      </w:pPr>
    </w:p>
    <w:p w14:paraId="18830468" w14:textId="77777777" w:rsidR="005D4E70" w:rsidRDefault="005D4E70" w:rsidP="008954FF">
      <w:pPr>
        <w:pStyle w:val="ListNumber"/>
        <w:numPr>
          <w:ilvl w:val="0"/>
          <w:numId w:val="0"/>
        </w:numPr>
        <w:rPr>
          <w:rFonts w:eastAsiaTheme="majorEastAsia"/>
        </w:rPr>
      </w:pPr>
    </w:p>
    <w:p w14:paraId="6B198BB8" w14:textId="3C01F1CE" w:rsidR="005D4E70" w:rsidRDefault="005D4E70" w:rsidP="008954FF">
      <w:pPr>
        <w:pStyle w:val="ListNumber"/>
        <w:numPr>
          <w:ilvl w:val="0"/>
          <w:numId w:val="0"/>
        </w:numPr>
        <w:rPr>
          <w:rFonts w:eastAsiaTheme="majorEastAsia"/>
        </w:rPr>
      </w:pPr>
      <w:r>
        <w:rPr>
          <w:rFonts w:eastAsiaTheme="majorEastAsia"/>
        </w:rPr>
        <w:t xml:space="preserve"> Times recorded in competitive swimming events</w:t>
      </w:r>
    </w:p>
    <w:p w14:paraId="31A63C4F" w14:textId="77D2CBD3" w:rsidR="008C755A" w:rsidRPr="008C755A" w:rsidRDefault="008C755A" w:rsidP="008954FF">
      <w:pPr>
        <w:pStyle w:val="ListNumber"/>
        <w:numPr>
          <w:ilvl w:val="0"/>
          <w:numId w:val="0"/>
        </w:numPr>
        <w:rPr>
          <w:rFonts w:eastAsiaTheme="majorEastAsia"/>
          <w:b w:val="0"/>
          <w:bCs/>
          <w:i/>
          <w:iCs/>
        </w:rPr>
      </w:pPr>
      <w:r w:rsidRPr="008C755A">
        <w:rPr>
          <w:rFonts w:eastAsiaTheme="majorEastAsia"/>
          <w:b w:val="0"/>
          <w:bCs/>
          <w:i/>
          <w:iCs/>
        </w:rPr>
        <w:t>Please add additional events if you have times recorded for those</w:t>
      </w:r>
    </w:p>
    <w:tbl>
      <w:tblPr>
        <w:tblStyle w:val="GridTable1Light-Accent3"/>
        <w:tblW w:w="9072" w:type="dxa"/>
        <w:tblInd w:w="-5" w:type="dxa"/>
        <w:tblLook w:val="04A0" w:firstRow="1" w:lastRow="0" w:firstColumn="1" w:lastColumn="0" w:noHBand="0" w:noVBand="1"/>
      </w:tblPr>
      <w:tblGrid>
        <w:gridCol w:w="2694"/>
        <w:gridCol w:w="1653"/>
        <w:gridCol w:w="2316"/>
        <w:gridCol w:w="2409"/>
      </w:tblGrid>
      <w:tr w:rsidR="005D4E70" w14:paraId="670F3327" w14:textId="77777777" w:rsidTr="008C75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179F0558" w14:textId="360707E9" w:rsidR="005D4E70" w:rsidRPr="008C755A" w:rsidRDefault="005D4E70" w:rsidP="00D752F2">
            <w:pPr>
              <w:pStyle w:val="ListNumber"/>
              <w:numPr>
                <w:ilvl w:val="0"/>
                <w:numId w:val="0"/>
              </w:numPr>
              <w:rPr>
                <w:rFonts w:eastAsiaTheme="majorEastAsia"/>
              </w:rPr>
            </w:pPr>
            <w:r w:rsidRPr="008C755A">
              <w:rPr>
                <w:rFonts w:eastAsiaTheme="majorEastAsia"/>
              </w:rPr>
              <w:t>50m frontcrawl</w:t>
            </w:r>
          </w:p>
        </w:tc>
        <w:tc>
          <w:tcPr>
            <w:tcW w:w="1653" w:type="dxa"/>
          </w:tcPr>
          <w:p w14:paraId="4A9CC0BB" w14:textId="77777777" w:rsidR="005D4E70" w:rsidRPr="005D4E70" w:rsidRDefault="005D4E70" w:rsidP="00D752F2">
            <w:pPr>
              <w:pStyle w:val="ListNumber"/>
              <w:numPr>
                <w:ilvl w:val="0"/>
                <w:numId w:val="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b/>
                <w:bCs w:val="0"/>
              </w:rPr>
            </w:pPr>
          </w:p>
        </w:tc>
        <w:tc>
          <w:tcPr>
            <w:tcW w:w="2316" w:type="dxa"/>
          </w:tcPr>
          <w:p w14:paraId="7A9AB5E0" w14:textId="43D5BFDB" w:rsidR="005D4E70" w:rsidRPr="008C755A" w:rsidRDefault="005D4E70" w:rsidP="00D752F2">
            <w:pPr>
              <w:pStyle w:val="ListNumber"/>
              <w:numPr>
                <w:ilvl w:val="0"/>
                <w:numId w:val="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</w:rPr>
            </w:pPr>
            <w:r w:rsidRPr="008C755A">
              <w:rPr>
                <w:rFonts w:eastAsiaTheme="majorEastAsia"/>
              </w:rPr>
              <w:t>50m breaststroke</w:t>
            </w:r>
          </w:p>
        </w:tc>
        <w:tc>
          <w:tcPr>
            <w:tcW w:w="2409" w:type="dxa"/>
          </w:tcPr>
          <w:p w14:paraId="1C403A74" w14:textId="4963A9A4" w:rsidR="005D4E70" w:rsidRDefault="005D4E70" w:rsidP="00D752F2">
            <w:pPr>
              <w:pStyle w:val="ListNumber"/>
              <w:numPr>
                <w:ilvl w:val="0"/>
                <w:numId w:val="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</w:rPr>
            </w:pPr>
          </w:p>
        </w:tc>
      </w:tr>
      <w:tr w:rsidR="005D4E70" w14:paraId="0069A99E" w14:textId="77777777" w:rsidTr="008C75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4D2A5627" w14:textId="24E642DD" w:rsidR="005D4E70" w:rsidRPr="008C755A" w:rsidRDefault="005D4E70" w:rsidP="00D752F2">
            <w:pPr>
              <w:pStyle w:val="ListNumber"/>
              <w:numPr>
                <w:ilvl w:val="0"/>
                <w:numId w:val="0"/>
              </w:numPr>
              <w:rPr>
                <w:rFonts w:eastAsiaTheme="majorEastAsia"/>
              </w:rPr>
            </w:pPr>
            <w:r w:rsidRPr="008C755A">
              <w:rPr>
                <w:rFonts w:eastAsiaTheme="majorEastAsia"/>
              </w:rPr>
              <w:t>50m backstroke</w:t>
            </w:r>
          </w:p>
        </w:tc>
        <w:tc>
          <w:tcPr>
            <w:tcW w:w="1653" w:type="dxa"/>
          </w:tcPr>
          <w:p w14:paraId="6C380117" w14:textId="77777777" w:rsidR="005D4E70" w:rsidRPr="005D4E70" w:rsidRDefault="005D4E70" w:rsidP="00D752F2">
            <w:pPr>
              <w:pStyle w:val="ListNumber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</w:rPr>
            </w:pPr>
          </w:p>
        </w:tc>
        <w:tc>
          <w:tcPr>
            <w:tcW w:w="2316" w:type="dxa"/>
          </w:tcPr>
          <w:p w14:paraId="3B8EB0EA" w14:textId="44400A30" w:rsidR="005D4E70" w:rsidRPr="008C755A" w:rsidRDefault="005D4E70" w:rsidP="00D752F2">
            <w:pPr>
              <w:pStyle w:val="ListNumber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b w:val="0"/>
                <w:bCs/>
              </w:rPr>
            </w:pPr>
            <w:r w:rsidRPr="008C755A">
              <w:rPr>
                <w:rFonts w:eastAsiaTheme="majorEastAsia"/>
                <w:b w:val="0"/>
                <w:bCs/>
              </w:rPr>
              <w:t>50m butterfly</w:t>
            </w:r>
          </w:p>
        </w:tc>
        <w:tc>
          <w:tcPr>
            <w:tcW w:w="2409" w:type="dxa"/>
          </w:tcPr>
          <w:p w14:paraId="6C25C7AA" w14:textId="77777777" w:rsidR="005D4E70" w:rsidRDefault="005D4E70" w:rsidP="00D752F2">
            <w:pPr>
              <w:pStyle w:val="ListNumber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</w:rPr>
            </w:pPr>
          </w:p>
        </w:tc>
      </w:tr>
      <w:tr w:rsidR="005D4E70" w14:paraId="0F466812" w14:textId="77777777" w:rsidTr="008C75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615A8008" w14:textId="0E1A6874" w:rsidR="005D4E70" w:rsidRPr="008C755A" w:rsidRDefault="005D4E70" w:rsidP="00D752F2">
            <w:pPr>
              <w:pStyle w:val="ListNumber"/>
              <w:numPr>
                <w:ilvl w:val="0"/>
                <w:numId w:val="0"/>
              </w:numPr>
              <w:rPr>
                <w:rFonts w:eastAsiaTheme="majorEastAsia"/>
              </w:rPr>
            </w:pPr>
            <w:r w:rsidRPr="008C755A">
              <w:rPr>
                <w:rFonts w:eastAsiaTheme="majorEastAsia"/>
              </w:rPr>
              <w:t>100m Individual Medley</w:t>
            </w:r>
          </w:p>
        </w:tc>
        <w:tc>
          <w:tcPr>
            <w:tcW w:w="1653" w:type="dxa"/>
          </w:tcPr>
          <w:p w14:paraId="67EEA625" w14:textId="77777777" w:rsidR="005D4E70" w:rsidRPr="005D4E70" w:rsidRDefault="005D4E70" w:rsidP="00D752F2">
            <w:pPr>
              <w:pStyle w:val="ListNumber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</w:rPr>
            </w:pPr>
          </w:p>
        </w:tc>
        <w:tc>
          <w:tcPr>
            <w:tcW w:w="2316" w:type="dxa"/>
          </w:tcPr>
          <w:p w14:paraId="4968C138" w14:textId="77777777" w:rsidR="005D4E70" w:rsidRPr="005D4E70" w:rsidRDefault="005D4E70" w:rsidP="00D752F2">
            <w:pPr>
              <w:pStyle w:val="ListNumber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</w:rPr>
            </w:pPr>
          </w:p>
        </w:tc>
        <w:tc>
          <w:tcPr>
            <w:tcW w:w="2409" w:type="dxa"/>
          </w:tcPr>
          <w:p w14:paraId="52C94AC6" w14:textId="77777777" w:rsidR="005D4E70" w:rsidRDefault="005D4E70" w:rsidP="00D752F2">
            <w:pPr>
              <w:pStyle w:val="ListNumber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</w:rPr>
            </w:pPr>
          </w:p>
        </w:tc>
      </w:tr>
      <w:tr w:rsidR="008C755A" w14:paraId="12B81B74" w14:textId="77777777" w:rsidTr="008C75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4758C42E" w14:textId="77777777" w:rsidR="008C755A" w:rsidRPr="008C755A" w:rsidRDefault="008C755A" w:rsidP="00D752F2">
            <w:pPr>
              <w:pStyle w:val="ListNumber"/>
              <w:numPr>
                <w:ilvl w:val="0"/>
                <w:numId w:val="0"/>
              </w:numPr>
              <w:rPr>
                <w:rFonts w:eastAsiaTheme="majorEastAsia"/>
              </w:rPr>
            </w:pPr>
          </w:p>
        </w:tc>
        <w:tc>
          <w:tcPr>
            <w:tcW w:w="1653" w:type="dxa"/>
          </w:tcPr>
          <w:p w14:paraId="336AE4EA" w14:textId="77777777" w:rsidR="008C755A" w:rsidRPr="005D4E70" w:rsidRDefault="008C755A" w:rsidP="00D752F2">
            <w:pPr>
              <w:pStyle w:val="ListNumber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</w:rPr>
            </w:pPr>
          </w:p>
        </w:tc>
        <w:tc>
          <w:tcPr>
            <w:tcW w:w="2316" w:type="dxa"/>
          </w:tcPr>
          <w:p w14:paraId="26DCB46F" w14:textId="77777777" w:rsidR="008C755A" w:rsidRPr="005D4E70" w:rsidRDefault="008C755A" w:rsidP="00D752F2">
            <w:pPr>
              <w:pStyle w:val="ListNumber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</w:rPr>
            </w:pPr>
          </w:p>
        </w:tc>
        <w:tc>
          <w:tcPr>
            <w:tcW w:w="2409" w:type="dxa"/>
          </w:tcPr>
          <w:p w14:paraId="7C02CE7A" w14:textId="77777777" w:rsidR="008C755A" w:rsidRDefault="008C755A" w:rsidP="00D752F2">
            <w:pPr>
              <w:pStyle w:val="ListNumber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</w:rPr>
            </w:pPr>
          </w:p>
        </w:tc>
      </w:tr>
      <w:tr w:rsidR="008C755A" w14:paraId="0F965646" w14:textId="77777777" w:rsidTr="008C75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5E80FE37" w14:textId="77777777" w:rsidR="008C755A" w:rsidRPr="008C755A" w:rsidRDefault="008C755A" w:rsidP="00D752F2">
            <w:pPr>
              <w:pStyle w:val="ListNumber"/>
              <w:numPr>
                <w:ilvl w:val="0"/>
                <w:numId w:val="0"/>
              </w:numPr>
              <w:rPr>
                <w:rFonts w:eastAsiaTheme="majorEastAsia"/>
              </w:rPr>
            </w:pPr>
          </w:p>
        </w:tc>
        <w:tc>
          <w:tcPr>
            <w:tcW w:w="1653" w:type="dxa"/>
          </w:tcPr>
          <w:p w14:paraId="15A57D71" w14:textId="77777777" w:rsidR="008C755A" w:rsidRPr="005D4E70" w:rsidRDefault="008C755A" w:rsidP="00D752F2">
            <w:pPr>
              <w:pStyle w:val="ListNumber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</w:rPr>
            </w:pPr>
          </w:p>
        </w:tc>
        <w:tc>
          <w:tcPr>
            <w:tcW w:w="2316" w:type="dxa"/>
          </w:tcPr>
          <w:p w14:paraId="08CA1C64" w14:textId="77777777" w:rsidR="008C755A" w:rsidRPr="005D4E70" w:rsidRDefault="008C755A" w:rsidP="00D752F2">
            <w:pPr>
              <w:pStyle w:val="ListNumber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</w:rPr>
            </w:pPr>
          </w:p>
        </w:tc>
        <w:tc>
          <w:tcPr>
            <w:tcW w:w="2409" w:type="dxa"/>
          </w:tcPr>
          <w:p w14:paraId="4CAFCE9E" w14:textId="77777777" w:rsidR="008C755A" w:rsidRDefault="008C755A" w:rsidP="00D752F2">
            <w:pPr>
              <w:pStyle w:val="ListNumber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</w:rPr>
            </w:pPr>
          </w:p>
        </w:tc>
      </w:tr>
    </w:tbl>
    <w:p w14:paraId="21BA0CFA" w14:textId="5551A2DF" w:rsidR="005D797B" w:rsidRDefault="005D797B" w:rsidP="008C755A">
      <w:pPr>
        <w:ind w:left="0"/>
      </w:pPr>
    </w:p>
    <w:p w14:paraId="37E2218D" w14:textId="0F86EE48" w:rsidR="008C755A" w:rsidRDefault="008C755A" w:rsidP="008C755A">
      <w:pPr>
        <w:ind w:left="0"/>
      </w:pPr>
      <w:r>
        <w:t xml:space="preserve">Please fill in this form to the best of your ability and return it to: </w:t>
      </w:r>
      <w:hyperlink r:id="rId13" w:history="1">
        <w:r w:rsidRPr="00332813">
          <w:rPr>
            <w:rStyle w:val="Hyperlink"/>
            <w:rFonts w:asciiTheme="minorHAnsi" w:hAnsiTheme="minorHAnsi"/>
          </w:rPr>
          <w:t>membership@hailshamswimmingclub.org</w:t>
        </w:r>
      </w:hyperlink>
    </w:p>
    <w:p w14:paraId="427A0C80" w14:textId="51CDEF12" w:rsidR="008C755A" w:rsidRDefault="008C755A" w:rsidP="008C755A">
      <w:pPr>
        <w:ind w:left="0"/>
      </w:pPr>
    </w:p>
    <w:p w14:paraId="64596AC4" w14:textId="622FFFD1" w:rsidR="008C755A" w:rsidRDefault="008C755A" w:rsidP="008C755A">
      <w:pPr>
        <w:ind w:left="0"/>
      </w:pPr>
      <w:r>
        <w:t>We will confirm the location, date and time of the swim assessment or trial session to you as soon as we can.</w:t>
      </w:r>
    </w:p>
    <w:p w14:paraId="7C71AEF6" w14:textId="77777777" w:rsidR="008C755A" w:rsidRDefault="008C755A" w:rsidP="008C755A">
      <w:pPr>
        <w:ind w:left="0"/>
      </w:pPr>
    </w:p>
    <w:p w14:paraId="77CD0D13" w14:textId="438B254D" w:rsidR="008C755A" w:rsidRDefault="008C755A" w:rsidP="008C755A">
      <w:pPr>
        <w:ind w:left="0"/>
      </w:pPr>
      <w:r>
        <w:t>Please make sure that when your assessment or trial date is confirmed that you:</w:t>
      </w:r>
    </w:p>
    <w:p w14:paraId="4C22E66B" w14:textId="1EB44338" w:rsidR="008C755A" w:rsidRDefault="008C755A" w:rsidP="008C755A">
      <w:pPr>
        <w:pStyle w:val="ListParagraph"/>
        <w:numPr>
          <w:ilvl w:val="0"/>
          <w:numId w:val="44"/>
        </w:numPr>
      </w:pPr>
      <w:r>
        <w:t>Arrive in good time (at least 10mins before the start time)</w:t>
      </w:r>
    </w:p>
    <w:p w14:paraId="04836B01" w14:textId="610163FC" w:rsidR="008C755A" w:rsidRDefault="008C755A" w:rsidP="008C755A">
      <w:pPr>
        <w:pStyle w:val="ListParagraph"/>
        <w:numPr>
          <w:ilvl w:val="0"/>
          <w:numId w:val="44"/>
        </w:numPr>
      </w:pPr>
      <w:r>
        <w:t>Wear the correct kit (swimsuit, hat and goggles) for the session</w:t>
      </w:r>
    </w:p>
    <w:p w14:paraId="0D65A566" w14:textId="45CBDD36" w:rsidR="008C755A" w:rsidRDefault="008C755A" w:rsidP="008C755A">
      <w:pPr>
        <w:pStyle w:val="ListParagraph"/>
        <w:numPr>
          <w:ilvl w:val="0"/>
          <w:numId w:val="44"/>
        </w:numPr>
      </w:pPr>
      <w:r>
        <w:t xml:space="preserve">Bring a bottle of water with you and training kit bag with appropriate equipment if you are undertaking a full trial session </w:t>
      </w:r>
    </w:p>
    <w:p w14:paraId="05998CC8" w14:textId="6EBA8FB2" w:rsidR="008C755A" w:rsidRDefault="008C755A" w:rsidP="008C755A">
      <w:pPr>
        <w:ind w:left="0"/>
      </w:pPr>
    </w:p>
    <w:p w14:paraId="0627A4F7" w14:textId="67E14ED1" w:rsidR="008C755A" w:rsidRDefault="008C755A" w:rsidP="008C755A">
      <w:pPr>
        <w:ind w:left="0"/>
      </w:pPr>
      <w:r>
        <w:t>For more information about the club please visit the club’s website at:</w:t>
      </w:r>
    </w:p>
    <w:p w14:paraId="49999326" w14:textId="6DEFFB8B" w:rsidR="008C755A" w:rsidRDefault="00A230F4" w:rsidP="008C755A">
      <w:pPr>
        <w:ind w:left="0"/>
      </w:pPr>
      <w:hyperlink r:id="rId14" w:history="1">
        <w:r w:rsidR="008C755A" w:rsidRPr="00332813">
          <w:rPr>
            <w:rStyle w:val="Hyperlink"/>
            <w:rFonts w:asciiTheme="minorHAnsi" w:hAnsiTheme="minorHAnsi"/>
          </w:rPr>
          <w:t>www.hailshamswimmingclub.org</w:t>
        </w:r>
      </w:hyperlink>
    </w:p>
    <w:p w14:paraId="6BC210BF" w14:textId="77777777" w:rsidR="008C755A" w:rsidRDefault="008C755A" w:rsidP="008C755A">
      <w:pPr>
        <w:ind w:left="0"/>
      </w:pPr>
    </w:p>
    <w:sectPr w:rsidR="008C755A" w:rsidSect="00015440">
      <w:headerReference w:type="default" r:id="rId15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035B9A" w14:textId="77777777" w:rsidR="008954FF" w:rsidRDefault="008954FF" w:rsidP="001E7D29">
      <w:pPr>
        <w:spacing w:after="0" w:line="240" w:lineRule="auto"/>
      </w:pPr>
      <w:r>
        <w:separator/>
      </w:r>
    </w:p>
  </w:endnote>
  <w:endnote w:type="continuationSeparator" w:id="0">
    <w:p w14:paraId="7004DB12" w14:textId="77777777" w:rsidR="008954FF" w:rsidRDefault="008954FF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11AE84" w14:textId="77777777" w:rsidR="008954FF" w:rsidRDefault="008954FF" w:rsidP="001E7D29">
      <w:pPr>
        <w:spacing w:after="0" w:line="240" w:lineRule="auto"/>
      </w:pPr>
      <w:r>
        <w:separator/>
      </w:r>
    </w:p>
  </w:footnote>
  <w:footnote w:type="continuationSeparator" w:id="0">
    <w:p w14:paraId="2134CD8F" w14:textId="77777777" w:rsidR="008954FF" w:rsidRDefault="008954FF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672E2" w14:textId="36120678" w:rsidR="00066754" w:rsidRDefault="00FE3951" w:rsidP="008C755A">
    <w:pPr>
      <w:pStyle w:val="Header"/>
      <w:ind w:left="709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AD53EA3" wp14:editId="01D0C1BE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3794D6DD" id="Group 3" o:spid="_x0000_s1026" style="position:absolute;margin-left:0;margin-top:0;width:640.35pt;height:957.95pt;z-index:-251655168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f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  <w:r w:rsidR="008954FF">
      <w:rPr>
        <w:noProof/>
      </w:rPr>
      <w:drawing>
        <wp:inline distT="0" distB="0" distL="0" distR="0" wp14:anchorId="6C8EF4BF" wp14:editId="32F6D014">
          <wp:extent cx="1152525" cy="937054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122" cy="97493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812880" w14:paraId="02DE00C3" w14:textId="77777777" w:rsidTr="00015440">
      <w:trPr>
        <w:jc w:val="right"/>
      </w:trPr>
      <w:tc>
        <w:tcPr>
          <w:tcW w:w="432" w:type="dxa"/>
          <w:vAlign w:val="bottom"/>
        </w:tcPr>
        <w:p w14:paraId="48320A30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37FAF542" wp14:editId="319FC8B5">
                <wp:extent cx="137160" cy="137160"/>
                <wp:effectExtent l="0" t="0" r="0" b="0"/>
                <wp:docPr id="10" name="Graphic 10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2BDB538" w14:textId="3E3711C8" w:rsidR="00066754" w:rsidRPr="00812880" w:rsidRDefault="00A230F4" w:rsidP="00812880">
          <w:pPr>
            <w:pStyle w:val="Header"/>
          </w:pPr>
          <w:sdt>
            <w:sdtPr>
              <w:rPr>
                <w:rStyle w:val="Strong"/>
              </w:rPr>
              <w:id w:val="114646412"/>
              <w:placeholder>
                <w:docPart w:val="2A0113A8D9A04D8FB5076E626C99302A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AF1A52">
                <w:rPr>
                  <w:rStyle w:val="Strong"/>
                </w:rPr>
                <w:t>Location:</w:t>
              </w:r>
            </w:sdtContent>
          </w:sdt>
          <w:r w:rsidR="00066754" w:rsidRPr="00812880">
            <w:t xml:space="preserve"> </w:t>
          </w:r>
          <w:r w:rsidR="008954FF">
            <w:t>Bede’s Senior School &amp; Freedom Leisure, Hailsham</w:t>
          </w:r>
        </w:p>
      </w:tc>
    </w:tr>
    <w:tr w:rsidR="00066754" w:rsidRPr="00812880" w14:paraId="20DF9AC8" w14:textId="77777777" w:rsidTr="00015440">
      <w:trPr>
        <w:jc w:val="right"/>
      </w:trPr>
      <w:tc>
        <w:tcPr>
          <w:tcW w:w="432" w:type="dxa"/>
          <w:vAlign w:val="bottom"/>
        </w:tcPr>
        <w:p w14:paraId="19CFDD08" w14:textId="3FE32B56" w:rsidR="00066754" w:rsidRPr="00812880" w:rsidRDefault="00066754" w:rsidP="00812880">
          <w:pPr>
            <w:pStyle w:val="Header"/>
          </w:pPr>
        </w:p>
      </w:tc>
      <w:tc>
        <w:tcPr>
          <w:tcW w:w="3680" w:type="dxa"/>
          <w:vAlign w:val="bottom"/>
        </w:tcPr>
        <w:p w14:paraId="6DCC4E4A" w14:textId="21E0C52F" w:rsidR="00066754" w:rsidRDefault="00A230F4" w:rsidP="00812880">
          <w:pPr>
            <w:pStyle w:val="Header"/>
          </w:pPr>
          <w:hyperlink r:id="rId4" w:history="1">
            <w:r w:rsidR="008954FF" w:rsidRPr="00332813">
              <w:rPr>
                <w:rStyle w:val="Hyperlink"/>
                <w:rFonts w:asciiTheme="minorHAnsi" w:hAnsiTheme="minorHAnsi" w:cs="Calibri"/>
              </w:rPr>
              <w:t>www.hailshamswimmingclub.org</w:t>
            </w:r>
          </w:hyperlink>
        </w:p>
        <w:p w14:paraId="565F4B7B" w14:textId="7468A69A" w:rsidR="008954FF" w:rsidRPr="00812880" w:rsidRDefault="008954FF" w:rsidP="00812880">
          <w:pPr>
            <w:pStyle w:val="Header"/>
          </w:pPr>
        </w:p>
      </w:tc>
    </w:tr>
    <w:tr w:rsidR="00066754" w:rsidRPr="00812880" w14:paraId="677A1554" w14:textId="77777777" w:rsidTr="00015440">
      <w:trPr>
        <w:jc w:val="right"/>
      </w:trPr>
      <w:tc>
        <w:tcPr>
          <w:tcW w:w="432" w:type="dxa"/>
          <w:vAlign w:val="bottom"/>
        </w:tcPr>
        <w:p w14:paraId="3D41B01E" w14:textId="09025065" w:rsidR="00066754" w:rsidRPr="00812880" w:rsidRDefault="00066754" w:rsidP="00812880">
          <w:pPr>
            <w:pStyle w:val="Header"/>
          </w:pPr>
        </w:p>
      </w:tc>
      <w:tc>
        <w:tcPr>
          <w:tcW w:w="3680" w:type="dxa"/>
          <w:vAlign w:val="bottom"/>
        </w:tcPr>
        <w:p w14:paraId="1C0E30FD" w14:textId="0A22FE34" w:rsidR="00066754" w:rsidRPr="00812880" w:rsidRDefault="007B2549" w:rsidP="00812880">
          <w:pPr>
            <w:pStyle w:val="Header"/>
          </w:pPr>
          <w:r w:rsidRPr="00812880">
            <w:t xml:space="preserve"> </w:t>
          </w:r>
        </w:p>
      </w:tc>
    </w:tr>
  </w:tbl>
  <w:p w14:paraId="519112ED" w14:textId="77777777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5302E96"/>
    <w:multiLevelType w:val="hybridMultilevel"/>
    <w:tmpl w:val="BB24E9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9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0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4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5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6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9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6"/>
  </w:num>
  <w:num w:numId="2">
    <w:abstractNumId w:val="20"/>
  </w:num>
  <w:num w:numId="3">
    <w:abstractNumId w:val="21"/>
  </w:num>
  <w:num w:numId="4">
    <w:abstractNumId w:val="13"/>
  </w:num>
  <w:num w:numId="5">
    <w:abstractNumId w:val="37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4"/>
  </w:num>
  <w:num w:numId="17">
    <w:abstractNumId w:val="19"/>
  </w:num>
  <w:num w:numId="18">
    <w:abstractNumId w:val="17"/>
  </w:num>
  <w:num w:numId="19">
    <w:abstractNumId w:val="16"/>
  </w:num>
  <w:num w:numId="20">
    <w:abstractNumId w:val="15"/>
  </w:num>
  <w:num w:numId="21">
    <w:abstractNumId w:val="23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3"/>
  </w:num>
  <w:num w:numId="26">
    <w:abstractNumId w:val="11"/>
  </w:num>
  <w:num w:numId="27">
    <w:abstractNumId w:val="24"/>
  </w:num>
  <w:num w:numId="28">
    <w:abstractNumId w:val="11"/>
  </w:num>
  <w:num w:numId="29">
    <w:abstractNumId w:val="32"/>
  </w:num>
  <w:num w:numId="30">
    <w:abstractNumId w:val="25"/>
  </w:num>
  <w:num w:numId="31">
    <w:abstractNumId w:val="39"/>
  </w:num>
  <w:num w:numId="32">
    <w:abstractNumId w:val="34"/>
  </w:num>
  <w:num w:numId="33">
    <w:abstractNumId w:val="18"/>
  </w:num>
  <w:num w:numId="34">
    <w:abstractNumId w:val="27"/>
  </w:num>
  <w:num w:numId="35">
    <w:abstractNumId w:val="10"/>
  </w:num>
  <w:num w:numId="36">
    <w:abstractNumId w:val="28"/>
  </w:num>
  <w:num w:numId="37">
    <w:abstractNumId w:val="31"/>
  </w:num>
  <w:num w:numId="38">
    <w:abstractNumId w:val="26"/>
  </w:num>
  <w:num w:numId="39">
    <w:abstractNumId w:val="38"/>
  </w:num>
  <w:num w:numId="40">
    <w:abstractNumId w:val="29"/>
  </w:num>
  <w:num w:numId="41">
    <w:abstractNumId w:val="22"/>
  </w:num>
  <w:num w:numId="42">
    <w:abstractNumId w:val="30"/>
  </w:num>
  <w:num w:numId="43">
    <w:abstractNumId w:val="35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4FF"/>
    <w:rsid w:val="0000418E"/>
    <w:rsid w:val="00015440"/>
    <w:rsid w:val="00016839"/>
    <w:rsid w:val="00042360"/>
    <w:rsid w:val="00042FB3"/>
    <w:rsid w:val="00055973"/>
    <w:rsid w:val="00057671"/>
    <w:rsid w:val="00066754"/>
    <w:rsid w:val="00084752"/>
    <w:rsid w:val="00086540"/>
    <w:rsid w:val="000A2384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C329C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D3902"/>
    <w:rsid w:val="005D4E70"/>
    <w:rsid w:val="005D797B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74AA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63BD4"/>
    <w:rsid w:val="00863E6E"/>
    <w:rsid w:val="00867EA4"/>
    <w:rsid w:val="00880C14"/>
    <w:rsid w:val="008954FF"/>
    <w:rsid w:val="00897D88"/>
    <w:rsid w:val="008A0319"/>
    <w:rsid w:val="008C755A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30F4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557A0"/>
    <w:rsid w:val="00E70676"/>
    <w:rsid w:val="00EF6435"/>
    <w:rsid w:val="00F10F6B"/>
    <w:rsid w:val="00F23697"/>
    <w:rsid w:val="00F36BB7"/>
    <w:rsid w:val="00F87EAA"/>
    <w:rsid w:val="00F92B25"/>
    <w:rsid w:val="00F96B12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4BE8F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D797B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membership@hailshamswimmingclub.org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memership@hailshamswimmingclub.org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hailshamswimmingclub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hailshamswimmingclub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aig.steenhoff\AppData\Roaming\Microsoft\Templates\Blue%20spheres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A0113A8D9A04D8FB5076E626C9930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7ACB47-1559-4D54-973D-5B45C7EDD675}"/>
      </w:docPartPr>
      <w:docPartBody>
        <w:p w:rsidR="0086791D" w:rsidRDefault="0086791D">
          <w:pPr>
            <w:pStyle w:val="2A0113A8D9A04D8FB5076E626C99302A"/>
          </w:pPr>
          <w:r w:rsidRPr="007B2549">
            <w:t>Facilitator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91D"/>
    <w:rsid w:val="00867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5364491F199472EB2442ACA9285DE46">
    <w:name w:val="65364491F199472EB2442ACA9285DE46"/>
  </w:style>
  <w:style w:type="paragraph" w:customStyle="1" w:styleId="A3A74862A9954899914A73CABFC1A934">
    <w:name w:val="A3A74862A9954899914A73CABFC1A934"/>
  </w:style>
  <w:style w:type="paragraph" w:customStyle="1" w:styleId="701B4DE9A63C448DB558A6E8CA4E863C">
    <w:name w:val="701B4DE9A63C448DB558A6E8CA4E863C"/>
  </w:style>
  <w:style w:type="paragraph" w:customStyle="1" w:styleId="8F3B6DA9275E46179802B1B0FF46E605">
    <w:name w:val="8F3B6DA9275E46179802B1B0FF46E605"/>
  </w:style>
  <w:style w:type="paragraph" w:customStyle="1" w:styleId="2A0113A8D9A04D8FB5076E626C99302A">
    <w:name w:val="2A0113A8D9A04D8FB5076E626C99302A"/>
  </w:style>
  <w:style w:type="paragraph" w:customStyle="1" w:styleId="29812FA27F3441E09DD5327339E098D2">
    <w:name w:val="29812FA27F3441E09DD5327339E098D2"/>
  </w:style>
  <w:style w:type="paragraph" w:customStyle="1" w:styleId="5BC6EA9E89EA407CB49E65DB771AE393">
    <w:name w:val="5BC6EA9E89EA407CB49E65DB771AE393"/>
  </w:style>
  <w:style w:type="paragraph" w:customStyle="1" w:styleId="EDF715C1EA42447599BBA0E28BD02A27">
    <w:name w:val="EDF715C1EA42447599BBA0E28BD02A27"/>
  </w:style>
  <w:style w:type="paragraph" w:customStyle="1" w:styleId="1174F6AF54524C32A5D84474A132AE9E">
    <w:name w:val="1174F6AF54524C32A5D84474A132AE9E"/>
  </w:style>
  <w:style w:type="paragraph" w:customStyle="1" w:styleId="9873C24D07B644C996375412F08E8187">
    <w:name w:val="9873C24D07B644C996375412F08E8187"/>
  </w:style>
  <w:style w:type="paragraph" w:customStyle="1" w:styleId="8986F97A0BAD4827966C53D7A38B483E">
    <w:name w:val="8986F97A0BAD4827966C53D7A38B483E"/>
  </w:style>
  <w:style w:type="paragraph" w:customStyle="1" w:styleId="B64F048924C141579732CB08C48DC621">
    <w:name w:val="B64F048924C141579732CB08C48DC621"/>
  </w:style>
  <w:style w:type="paragraph" w:customStyle="1" w:styleId="603F4EE5A52F46919B7BAF236E0B0677">
    <w:name w:val="603F4EE5A52F46919B7BAF236E0B0677"/>
  </w:style>
  <w:style w:type="paragraph" w:customStyle="1" w:styleId="DCF05BC674C44A65B4F11A715A344BA5">
    <w:name w:val="DCF05BC674C44A65B4F11A715A344BA5"/>
  </w:style>
  <w:style w:type="paragraph" w:customStyle="1" w:styleId="164DE19420BC4F919570C7637B0F5A5B">
    <w:name w:val="164DE19420BC4F919570C7637B0F5A5B"/>
  </w:style>
  <w:style w:type="paragraph" w:customStyle="1" w:styleId="57EA562BDB4B46629401C3E8E41F3EFD">
    <w:name w:val="57EA562BDB4B46629401C3E8E41F3EFD"/>
  </w:style>
  <w:style w:type="paragraph" w:customStyle="1" w:styleId="C0C6FCDA1BAF4A4DA1C3FCF3273FF948">
    <w:name w:val="C0C6FCDA1BAF4A4DA1C3FCF3273FF948"/>
  </w:style>
  <w:style w:type="paragraph" w:customStyle="1" w:styleId="7E809CFAC5B44FED85DF3989A38F2F85">
    <w:name w:val="7E809CFAC5B44FED85DF3989A38F2F85"/>
  </w:style>
  <w:style w:type="paragraph" w:customStyle="1" w:styleId="BD1A5ED9872744BBB82C5312EF438957">
    <w:name w:val="BD1A5ED9872744BBB82C5312EF438957"/>
  </w:style>
  <w:style w:type="paragraph" w:customStyle="1" w:styleId="8AD171D0B1F94922932B9B7AF5F337EF">
    <w:name w:val="8AD171D0B1F94922932B9B7AF5F337EF"/>
  </w:style>
  <w:style w:type="paragraph" w:customStyle="1" w:styleId="090277BF0EA043F08446DE75EEAE049B">
    <w:name w:val="090277BF0EA043F08446DE75EEAE049B"/>
  </w:style>
  <w:style w:type="paragraph" w:customStyle="1" w:styleId="65562D8C66924FAA9DD991A6D12E8E55">
    <w:name w:val="65562D8C66924FAA9DD991A6D12E8E55"/>
  </w:style>
  <w:style w:type="paragraph" w:customStyle="1" w:styleId="455E274CB30941AD8A84F399153361E6">
    <w:name w:val="455E274CB30941AD8A84F399153361E6"/>
  </w:style>
  <w:style w:type="paragraph" w:customStyle="1" w:styleId="1BB98587320C4C94BE8C2032FFA7EE37">
    <w:name w:val="1BB98587320C4C94BE8C2032FFA7EE37"/>
  </w:style>
  <w:style w:type="paragraph" w:customStyle="1" w:styleId="EE8A01E0EDEB4E9DA991AA47B5784BDD">
    <w:name w:val="EE8A01E0EDEB4E9DA991AA47B5784BDD"/>
  </w:style>
  <w:style w:type="paragraph" w:customStyle="1" w:styleId="96E7B0789DBF4D38BF46136CC36522E3">
    <w:name w:val="96E7B0789DBF4D38BF46136CC36522E3"/>
  </w:style>
  <w:style w:type="paragraph" w:customStyle="1" w:styleId="BF289597C8444E1FAE159781FFCB82FC">
    <w:name w:val="BF289597C8444E1FAE159781FFCB82FC"/>
  </w:style>
  <w:style w:type="paragraph" w:customStyle="1" w:styleId="68F27574CF264C6FB411997A29364F33">
    <w:name w:val="68F27574CF264C6FB411997A29364F33"/>
  </w:style>
  <w:style w:type="paragraph" w:customStyle="1" w:styleId="CD7BE38EF21E43BFB02F5B522AEA077D">
    <w:name w:val="CD7BE38EF21E43BFB02F5B522AEA077D"/>
  </w:style>
  <w:style w:type="paragraph" w:customStyle="1" w:styleId="F36D94992E2B40BDAF5419A5D3CCA70E">
    <w:name w:val="F36D94992E2B40BDAF5419A5D3CCA70E"/>
  </w:style>
  <w:style w:type="paragraph" w:customStyle="1" w:styleId="F8A3D7FD78034B699A5490E63C5A6A1D">
    <w:name w:val="F8A3D7FD78034B699A5490E63C5A6A1D"/>
  </w:style>
  <w:style w:type="paragraph" w:customStyle="1" w:styleId="4513869AF4C24BF78DC718FB085E4449">
    <w:name w:val="4513869AF4C24BF78DC718FB085E4449"/>
  </w:style>
  <w:style w:type="paragraph" w:customStyle="1" w:styleId="90673CBCB7CA44C49E97CDACC8F1C1A8">
    <w:name w:val="90673CBCB7CA44C49E97CDACC8F1C1A8"/>
  </w:style>
  <w:style w:type="paragraph" w:customStyle="1" w:styleId="A8DF68488CBC4C8D954AFFAE04D31B83">
    <w:name w:val="A8DF68488CBC4C8D954AFFAE04D31B83"/>
  </w:style>
  <w:style w:type="paragraph" w:customStyle="1" w:styleId="FBD4EDC162FA4C1ABDB83DCE25178E16">
    <w:name w:val="FBD4EDC162FA4C1ABDB83DCE25178E16"/>
  </w:style>
  <w:style w:type="paragraph" w:customStyle="1" w:styleId="4B5C02483B7E42B79AE9B088C5190EC7">
    <w:name w:val="4B5C02483B7E42B79AE9B088C5190E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06843D-1F54-4235-956C-B49F99263E1A}">
  <ds:schemaRefs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16c05727-aa75-4e4a-9b5f-8a80a1165891"/>
    <ds:schemaRef ds:uri="71af3243-3dd4-4a8d-8c0d-dd76da1f02a5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95538E2-7252-4737-8F51-57EED97EB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agenda</Template>
  <TotalTime>0</TotalTime>
  <Pages>2</Pages>
  <Words>330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2022-08-23T10:50:00Z</dcterms:created>
  <dcterms:modified xsi:type="dcterms:W3CDTF">2022-08-24T08:06:00Z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