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3FBCB8" w14:textId="1758D86C" w:rsidR="00A31195" w:rsidRDefault="00DD779F" w:rsidP="00A31195">
      <w:pPr>
        <w:pStyle w:val="SESubheaderintropara"/>
        <w:rPr>
          <w:color w:val="DA312A" w:themeColor="accent1"/>
          <w:sz w:val="56"/>
          <w:szCs w:val="48"/>
        </w:rPr>
      </w:pPr>
      <w:r>
        <w:rPr>
          <w:noProof/>
        </w:rPr>
        <w:drawing>
          <wp:anchor distT="0" distB="0" distL="114300" distR="114300" simplePos="0" relativeHeight="251658240" behindDoc="0" locked="0" layoutInCell="1" allowOverlap="1" wp14:anchorId="46735E02" wp14:editId="5C9DE954">
            <wp:simplePos x="0" y="0"/>
            <wp:positionH relativeFrom="column">
              <wp:posOffset>-666750</wp:posOffset>
            </wp:positionH>
            <wp:positionV relativeFrom="paragraph">
              <wp:posOffset>-1117600</wp:posOffset>
            </wp:positionV>
            <wp:extent cx="1104900" cy="1137285"/>
            <wp:effectExtent l="0" t="0" r="0" b="5715"/>
            <wp:wrapNone/>
            <wp:docPr id="1075613598" name="Picture 1"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3598" name="Picture 1" descr="A black and yellow logo&#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04900" cy="1137285"/>
                    </a:xfrm>
                    <a:prstGeom prst="rect">
                      <a:avLst/>
                    </a:prstGeom>
                  </pic:spPr>
                </pic:pic>
              </a:graphicData>
            </a:graphic>
          </wp:anchor>
        </w:drawing>
      </w:r>
      <w:r w:rsidR="00A31195">
        <w:rPr>
          <w:color w:val="DA312A" w:themeColor="accent1"/>
          <w:sz w:val="56"/>
          <w:szCs w:val="48"/>
        </w:rPr>
        <w:t xml:space="preserve">Code of Conduct </w:t>
      </w:r>
    </w:p>
    <w:p w14:paraId="663FBCB9" w14:textId="77777777" w:rsidR="00257FE3" w:rsidRDefault="00A31195" w:rsidP="00A31195">
      <w:pPr>
        <w:pStyle w:val="SESubheaderintropara"/>
      </w:pPr>
      <w:r>
        <w:t>Athletes (under 18)</w:t>
      </w:r>
    </w:p>
    <w:p w14:paraId="663FBCBA" w14:textId="77777777" w:rsidR="00A31195" w:rsidRDefault="00A31195" w:rsidP="00A31195">
      <w:pPr>
        <w:pStyle w:val="SEBodytext"/>
      </w:pPr>
      <w:r>
        <w:t>This code is something that you as an athlete should refer to in relation to your rights as an athlete, the respect you should expect but also that which you demonstrate to other members, what is expected of you in terms of listening and being listened to and your behavior as a member of the club.</w:t>
      </w:r>
    </w:p>
    <w:p w14:paraId="663FBCBB" w14:textId="77777777" w:rsidR="00A31195" w:rsidRDefault="00A31195" w:rsidP="00A31195">
      <w:pPr>
        <w:pStyle w:val="SEBodytext"/>
      </w:pPr>
    </w:p>
    <w:p w14:paraId="663FBCBC" w14:textId="77777777" w:rsidR="00A31195" w:rsidRDefault="00A31195" w:rsidP="00A31195">
      <w:pPr>
        <w:pStyle w:val="SEBodytext"/>
      </w:pPr>
      <w:r>
        <w:t>As a member of our club, you have the right to:</w:t>
      </w:r>
    </w:p>
    <w:p w14:paraId="663FBCBD" w14:textId="77777777" w:rsidR="00A31195" w:rsidRDefault="00A31195" w:rsidP="00A31195">
      <w:pPr>
        <w:pStyle w:val="SEBodytext"/>
      </w:pPr>
    </w:p>
    <w:p w14:paraId="663FBCBE" w14:textId="77777777" w:rsidR="00A31195" w:rsidRDefault="00A31195" w:rsidP="00A31195">
      <w:pPr>
        <w:pStyle w:val="SEBodytext"/>
        <w:numPr>
          <w:ilvl w:val="0"/>
          <w:numId w:val="27"/>
        </w:numPr>
      </w:pPr>
      <w:r>
        <w:t xml:space="preserve">Feel safe and know how you can raise concerns. </w:t>
      </w:r>
    </w:p>
    <w:p w14:paraId="663FBCBF" w14:textId="77777777" w:rsidR="00A31195" w:rsidRDefault="00A31195" w:rsidP="00A31195">
      <w:pPr>
        <w:pStyle w:val="SEBodytext"/>
        <w:ind w:left="720"/>
      </w:pPr>
    </w:p>
    <w:p w14:paraId="663FBCC0" w14:textId="77777777" w:rsidR="00A31195" w:rsidRDefault="00A31195" w:rsidP="00A31195">
      <w:pPr>
        <w:pStyle w:val="SEBodytext"/>
        <w:numPr>
          <w:ilvl w:val="0"/>
          <w:numId w:val="27"/>
        </w:numPr>
      </w:pPr>
      <w:r>
        <w:t>Be listened to.</w:t>
      </w:r>
    </w:p>
    <w:p w14:paraId="663FBCC1" w14:textId="77777777" w:rsidR="00A31195" w:rsidRDefault="00A31195" w:rsidP="00A31195">
      <w:pPr>
        <w:pStyle w:val="SEBodytext"/>
        <w:ind w:left="720"/>
      </w:pPr>
    </w:p>
    <w:p w14:paraId="663FBCC2" w14:textId="77777777" w:rsidR="00A31195" w:rsidRDefault="00A31195" w:rsidP="00A31195">
      <w:pPr>
        <w:pStyle w:val="SEBodytext"/>
        <w:numPr>
          <w:ilvl w:val="0"/>
          <w:numId w:val="27"/>
        </w:numPr>
      </w:pPr>
      <w:r>
        <w:t>Be involved and contribute towards decisions within the club or activity.</w:t>
      </w:r>
    </w:p>
    <w:p w14:paraId="663FBCC3" w14:textId="77777777" w:rsidR="00A31195" w:rsidRDefault="00A31195" w:rsidP="00A31195">
      <w:pPr>
        <w:pStyle w:val="SEBodytext"/>
        <w:ind w:left="720"/>
      </w:pPr>
    </w:p>
    <w:p w14:paraId="663FBCC4" w14:textId="77777777" w:rsidR="00A31195" w:rsidRDefault="00A31195" w:rsidP="00A31195">
      <w:pPr>
        <w:pStyle w:val="SEBodytext"/>
        <w:numPr>
          <w:ilvl w:val="0"/>
          <w:numId w:val="27"/>
        </w:numPr>
      </w:pPr>
      <w:r>
        <w:t>Be respected and treated fairly by every member of the club.</w:t>
      </w:r>
    </w:p>
    <w:p w14:paraId="663FBCC5" w14:textId="77777777" w:rsidR="00A31195" w:rsidRDefault="00A31195" w:rsidP="00A31195">
      <w:pPr>
        <w:pStyle w:val="SEBodytext"/>
        <w:ind w:left="720"/>
      </w:pPr>
    </w:p>
    <w:p w14:paraId="663FBCC6" w14:textId="77777777" w:rsidR="00A31195" w:rsidRDefault="00A31195" w:rsidP="00A31195">
      <w:pPr>
        <w:pStyle w:val="SEBodytext"/>
        <w:numPr>
          <w:ilvl w:val="0"/>
          <w:numId w:val="27"/>
        </w:numPr>
      </w:pPr>
      <w:r>
        <w:t>Feel welcomed, valued and not judged based on your race, gender, sexuality, faith, ability or any other relevant characteristic.</w:t>
      </w:r>
    </w:p>
    <w:p w14:paraId="663FBCC7" w14:textId="77777777" w:rsidR="00A31195" w:rsidRDefault="00A31195" w:rsidP="00A31195">
      <w:pPr>
        <w:pStyle w:val="SEBodytext"/>
        <w:ind w:left="720"/>
      </w:pPr>
    </w:p>
    <w:p w14:paraId="663FBCC8" w14:textId="77777777" w:rsidR="00A31195" w:rsidRDefault="00A31195" w:rsidP="00A31195">
      <w:pPr>
        <w:pStyle w:val="SEBodytext"/>
        <w:numPr>
          <w:ilvl w:val="0"/>
          <w:numId w:val="27"/>
        </w:numPr>
      </w:pPr>
      <w:r>
        <w:t>Be encouraged and developed with our help and support.</w:t>
      </w:r>
    </w:p>
    <w:p w14:paraId="663FBCC9" w14:textId="77777777" w:rsidR="00A31195" w:rsidRDefault="00A31195" w:rsidP="00A31195">
      <w:pPr>
        <w:pStyle w:val="SEBodytext"/>
        <w:ind w:left="720"/>
      </w:pPr>
    </w:p>
    <w:p w14:paraId="663FBCCA" w14:textId="77777777" w:rsidR="00A31195" w:rsidRDefault="00A31195" w:rsidP="00A31195">
      <w:pPr>
        <w:pStyle w:val="SEBodytext"/>
        <w:numPr>
          <w:ilvl w:val="0"/>
          <w:numId w:val="27"/>
        </w:numPr>
      </w:pPr>
      <w:r>
        <w:t>Be looked after if there’s an accident or injury and have your parents/guardians/emergency contact informed, where appropriate.</w:t>
      </w:r>
    </w:p>
    <w:p w14:paraId="663FBCCB" w14:textId="77777777" w:rsidR="00A31195" w:rsidRDefault="00A31195" w:rsidP="00A31195">
      <w:pPr>
        <w:pStyle w:val="SEBodytext"/>
      </w:pPr>
    </w:p>
    <w:p w14:paraId="663FBCCC" w14:textId="77777777" w:rsidR="00A31195" w:rsidRDefault="00A31195" w:rsidP="00A31195">
      <w:pPr>
        <w:pStyle w:val="SEBodytext"/>
      </w:pPr>
      <w:r>
        <w:t>As a member of our club we expect you to:</w:t>
      </w:r>
    </w:p>
    <w:p w14:paraId="663FBCCD" w14:textId="77777777" w:rsidR="00A31195" w:rsidRDefault="00A31195" w:rsidP="00A31195">
      <w:pPr>
        <w:pStyle w:val="SEBodytext"/>
      </w:pPr>
    </w:p>
    <w:p w14:paraId="663FBCCE" w14:textId="77777777" w:rsidR="00A31195" w:rsidRDefault="00A31195" w:rsidP="00C30EE2">
      <w:pPr>
        <w:pStyle w:val="SEBodytext"/>
        <w:numPr>
          <w:ilvl w:val="0"/>
          <w:numId w:val="28"/>
        </w:numPr>
      </w:pPr>
      <w:r>
        <w:t>Be aware of Wavepower and adhere to relevant guidance.</w:t>
      </w:r>
    </w:p>
    <w:p w14:paraId="663FBCCF" w14:textId="77777777" w:rsidR="00C30EE2" w:rsidRDefault="00C30EE2" w:rsidP="00C30EE2">
      <w:pPr>
        <w:pStyle w:val="SEBodytext"/>
        <w:ind w:left="720"/>
      </w:pPr>
    </w:p>
    <w:p w14:paraId="663FBCD0" w14:textId="77777777" w:rsidR="00A31195" w:rsidRDefault="00A31195" w:rsidP="00C30EE2">
      <w:pPr>
        <w:pStyle w:val="SEBodytext"/>
        <w:numPr>
          <w:ilvl w:val="0"/>
          <w:numId w:val="28"/>
        </w:numPr>
      </w:pPr>
      <w:r>
        <w:t>Adhere to the Swim England regulations, Code of Ethics, Club Constitution and rules.</w:t>
      </w:r>
    </w:p>
    <w:p w14:paraId="663FBCD1" w14:textId="77777777" w:rsidR="00C30EE2" w:rsidRDefault="00C30EE2" w:rsidP="00C30EE2">
      <w:pPr>
        <w:pStyle w:val="SEBodytext"/>
        <w:ind w:left="720"/>
      </w:pPr>
    </w:p>
    <w:p w14:paraId="663FBCD2" w14:textId="77777777" w:rsidR="00A31195" w:rsidRDefault="00A31195" w:rsidP="00C30EE2">
      <w:pPr>
        <w:pStyle w:val="SEBodytext"/>
        <w:numPr>
          <w:ilvl w:val="0"/>
          <w:numId w:val="28"/>
        </w:numPr>
      </w:pPr>
      <w:r>
        <w:t>Listen to your coach or teacher, behave responsibly and speak out when something isn’t right.</w:t>
      </w:r>
    </w:p>
    <w:p w14:paraId="663FBCD3" w14:textId="77777777" w:rsidR="00C30EE2" w:rsidRDefault="00C30EE2" w:rsidP="00C30EE2">
      <w:pPr>
        <w:pStyle w:val="SEBodytext"/>
        <w:ind w:left="720"/>
      </w:pPr>
    </w:p>
    <w:p w14:paraId="663FBCD4" w14:textId="77777777" w:rsidR="00A31195" w:rsidRDefault="00A31195" w:rsidP="00C30EE2">
      <w:pPr>
        <w:pStyle w:val="SEBodytext"/>
        <w:numPr>
          <w:ilvl w:val="0"/>
          <w:numId w:val="28"/>
        </w:numPr>
      </w:pPr>
      <w:r>
        <w:t>Never leave the premises (at either training or a competition) without agreeing it with your coach, teacher or team manager first. This is just as important for our adult members as well as those under 18.</w:t>
      </w:r>
    </w:p>
    <w:p w14:paraId="663FBCD5" w14:textId="77777777" w:rsidR="00C30EE2" w:rsidRDefault="00C30EE2" w:rsidP="00C30EE2">
      <w:pPr>
        <w:pStyle w:val="SEBodytext"/>
        <w:ind w:left="720"/>
      </w:pPr>
    </w:p>
    <w:p w14:paraId="663FBCD6" w14:textId="77777777" w:rsidR="00A31195" w:rsidRDefault="00A31195" w:rsidP="00C30EE2">
      <w:pPr>
        <w:pStyle w:val="SEBodytext"/>
        <w:numPr>
          <w:ilvl w:val="0"/>
          <w:numId w:val="28"/>
        </w:numPr>
      </w:pPr>
      <w:r>
        <w:t>Make it to training and competitions on time and if you’re running late, let a member of the club know.</w:t>
      </w:r>
    </w:p>
    <w:p w14:paraId="663FBCD7" w14:textId="77777777" w:rsidR="00C30EE2" w:rsidRDefault="00C30EE2" w:rsidP="00C30EE2">
      <w:pPr>
        <w:pStyle w:val="SEBodytext"/>
        <w:ind w:left="720"/>
      </w:pPr>
    </w:p>
    <w:p w14:paraId="663FBCD8" w14:textId="77777777" w:rsidR="00A31195" w:rsidRDefault="00A31195" w:rsidP="00C30EE2">
      <w:pPr>
        <w:pStyle w:val="SEBodytext"/>
        <w:numPr>
          <w:ilvl w:val="0"/>
          <w:numId w:val="28"/>
        </w:numPr>
      </w:pPr>
      <w:r>
        <w:t>Make your coach or teacher aware if you have any difficulties attending training or competitions.</w:t>
      </w:r>
    </w:p>
    <w:p w14:paraId="663FBCD9" w14:textId="77777777" w:rsidR="00C30EE2" w:rsidRDefault="00C30EE2" w:rsidP="00C30EE2">
      <w:pPr>
        <w:pStyle w:val="SEBodytext"/>
        <w:ind w:left="720"/>
      </w:pPr>
    </w:p>
    <w:p w14:paraId="663FBCDA" w14:textId="77777777" w:rsidR="004951BA" w:rsidRDefault="00A31195" w:rsidP="00C30EE2">
      <w:pPr>
        <w:pStyle w:val="SEBodytext"/>
        <w:numPr>
          <w:ilvl w:val="0"/>
          <w:numId w:val="28"/>
        </w:numPr>
      </w:pPr>
      <w:r>
        <w:t>Bring the right kit to training and competitions.</w:t>
      </w:r>
    </w:p>
    <w:p w14:paraId="663FBCDB" w14:textId="77777777" w:rsidR="00B15F93" w:rsidRDefault="00B15F93" w:rsidP="00B15F93">
      <w:pPr>
        <w:pStyle w:val="SEBodytext"/>
        <w:ind w:left="720"/>
      </w:pPr>
    </w:p>
    <w:p w14:paraId="663FBCDC" w14:textId="77777777" w:rsidR="00A31195" w:rsidRDefault="00A31195" w:rsidP="00C30EE2">
      <w:pPr>
        <w:pStyle w:val="SEBodytext"/>
        <w:numPr>
          <w:ilvl w:val="0"/>
          <w:numId w:val="28"/>
        </w:numPr>
      </w:pPr>
      <w:r>
        <w:t>Take care of equipment and premises as if they were your own.</w:t>
      </w:r>
    </w:p>
    <w:p w14:paraId="663FBCDD" w14:textId="77777777" w:rsidR="00A31195" w:rsidRDefault="00A31195" w:rsidP="00C30EE2">
      <w:pPr>
        <w:pStyle w:val="SEBodytext"/>
        <w:numPr>
          <w:ilvl w:val="0"/>
          <w:numId w:val="28"/>
        </w:numPr>
      </w:pPr>
      <w:r>
        <w:lastRenderedPageBreak/>
        <w:t>Support and encourage your team mates.</w:t>
      </w:r>
    </w:p>
    <w:p w14:paraId="663FBCDE" w14:textId="77777777" w:rsidR="00C30EE2" w:rsidRDefault="00C30EE2" w:rsidP="00C30EE2">
      <w:pPr>
        <w:pStyle w:val="SEBodytext"/>
        <w:ind w:left="720"/>
      </w:pPr>
    </w:p>
    <w:p w14:paraId="663FBCDF" w14:textId="77777777" w:rsidR="00A31195" w:rsidRDefault="00A31195" w:rsidP="00C30EE2">
      <w:pPr>
        <w:pStyle w:val="SEBodytext"/>
        <w:numPr>
          <w:ilvl w:val="0"/>
          <w:numId w:val="28"/>
        </w:numPr>
      </w:pPr>
      <w:r>
        <w:t>Respect volunteers and competitors at competitions.</w:t>
      </w:r>
    </w:p>
    <w:p w14:paraId="663FBCE0" w14:textId="77777777" w:rsidR="00C30EE2" w:rsidRDefault="00C30EE2" w:rsidP="00C30EE2">
      <w:pPr>
        <w:pStyle w:val="SEBodytext"/>
        <w:ind w:left="720"/>
      </w:pPr>
    </w:p>
    <w:p w14:paraId="663FBCE1" w14:textId="77777777" w:rsidR="00A31195" w:rsidRDefault="00A31195" w:rsidP="00C30EE2">
      <w:pPr>
        <w:pStyle w:val="SEBodytext"/>
        <w:numPr>
          <w:ilvl w:val="0"/>
          <w:numId w:val="28"/>
        </w:numPr>
      </w:pPr>
      <w:r>
        <w:t>Respect the committee members, coaching and teaching team and volunteer helpers at all times.</w:t>
      </w:r>
    </w:p>
    <w:p w14:paraId="663FBCE2" w14:textId="77777777" w:rsidR="00C30EE2" w:rsidRDefault="00C30EE2" w:rsidP="00C30EE2">
      <w:pPr>
        <w:pStyle w:val="SEBodytext"/>
        <w:ind w:left="720"/>
      </w:pPr>
    </w:p>
    <w:p w14:paraId="663FBCE3" w14:textId="77777777" w:rsidR="00A31195" w:rsidRDefault="00A31195" w:rsidP="00C30EE2">
      <w:pPr>
        <w:pStyle w:val="SEBodytext"/>
        <w:numPr>
          <w:ilvl w:val="0"/>
          <w:numId w:val="28"/>
        </w:numPr>
      </w:pPr>
      <w:r>
        <w:t>Get involved in club decisions, it’s your sport too.</w:t>
      </w:r>
    </w:p>
    <w:p w14:paraId="663FBCE4" w14:textId="77777777" w:rsidR="00C30EE2" w:rsidRDefault="00C30EE2" w:rsidP="00A31195">
      <w:pPr>
        <w:pStyle w:val="SEBodytext"/>
      </w:pPr>
    </w:p>
    <w:p w14:paraId="663FBCE5" w14:textId="77777777" w:rsidR="00A31195" w:rsidRDefault="00A31195" w:rsidP="00A31195">
      <w:pPr>
        <w:pStyle w:val="SEBodytext"/>
      </w:pPr>
      <w:r>
        <w:t xml:space="preserve">We expect certain standards of </w:t>
      </w:r>
      <w:proofErr w:type="spellStart"/>
      <w:r>
        <w:t>behaviour</w:t>
      </w:r>
      <w:proofErr w:type="spellEnd"/>
      <w:r>
        <w:t xml:space="preserve"> from our members. By becoming a member of the club and therefore agreeing to this Code of Conduct you agree to:</w:t>
      </w:r>
    </w:p>
    <w:p w14:paraId="663FBCE6" w14:textId="77777777" w:rsidR="00C30EE2" w:rsidRDefault="00C30EE2" w:rsidP="00A31195">
      <w:pPr>
        <w:pStyle w:val="SEBodytext"/>
      </w:pPr>
    </w:p>
    <w:p w14:paraId="663FBCE7" w14:textId="77777777" w:rsidR="00A31195" w:rsidRDefault="00A31195" w:rsidP="00C30EE2">
      <w:pPr>
        <w:pStyle w:val="SEBodytext"/>
        <w:numPr>
          <w:ilvl w:val="0"/>
          <w:numId w:val="30"/>
        </w:numPr>
      </w:pPr>
      <w:r>
        <w:t>Follow the rules of the club, squad or activity at all times.</w:t>
      </w:r>
    </w:p>
    <w:p w14:paraId="663FBCE8" w14:textId="77777777" w:rsidR="00C30EE2" w:rsidRDefault="00C30EE2" w:rsidP="00C30EE2">
      <w:pPr>
        <w:pStyle w:val="SEBodytext"/>
        <w:ind w:left="720"/>
      </w:pPr>
    </w:p>
    <w:p w14:paraId="663FBCE9" w14:textId="77777777" w:rsidR="00A31195" w:rsidRDefault="00A31195" w:rsidP="00C30EE2">
      <w:pPr>
        <w:pStyle w:val="SEBodytext"/>
        <w:numPr>
          <w:ilvl w:val="0"/>
          <w:numId w:val="29"/>
        </w:numPr>
      </w:pPr>
      <w:r>
        <w:t>Respect and celebrate differences in the club and you will not discriminate against anyone else on the grounds of age, gender, race, sexual orientation, faith, ability, or any other relevant characteristic.</w:t>
      </w:r>
    </w:p>
    <w:p w14:paraId="663FBCEA" w14:textId="77777777" w:rsidR="00C30EE2" w:rsidRDefault="00C30EE2" w:rsidP="00C30EE2">
      <w:pPr>
        <w:pStyle w:val="SEBodytext"/>
        <w:ind w:left="720"/>
      </w:pPr>
    </w:p>
    <w:p w14:paraId="663FBCEB" w14:textId="77777777" w:rsidR="00A31195" w:rsidRDefault="00A31195" w:rsidP="00C30EE2">
      <w:pPr>
        <w:pStyle w:val="SEBodytext"/>
        <w:numPr>
          <w:ilvl w:val="0"/>
          <w:numId w:val="29"/>
        </w:numPr>
      </w:pPr>
      <w:r>
        <w:t xml:space="preserve">Understand that the use of abusive or inappropriate language, bullying, physical violence or any other </w:t>
      </w:r>
      <w:proofErr w:type="spellStart"/>
      <w:r>
        <w:t>behaviour</w:t>
      </w:r>
      <w:proofErr w:type="spellEnd"/>
      <w:r>
        <w:t xml:space="preserve"> which hurts others will not be tolerated by the club.</w:t>
      </w:r>
    </w:p>
    <w:p w14:paraId="663FBCEC" w14:textId="77777777" w:rsidR="00C30EE2" w:rsidRDefault="00C30EE2" w:rsidP="00C30EE2">
      <w:pPr>
        <w:pStyle w:val="SEBodytext"/>
        <w:ind w:left="720"/>
      </w:pPr>
    </w:p>
    <w:p w14:paraId="663FBCED" w14:textId="77777777" w:rsidR="00A31195" w:rsidRDefault="00A31195" w:rsidP="00C30EE2">
      <w:pPr>
        <w:pStyle w:val="SEBodytext"/>
        <w:numPr>
          <w:ilvl w:val="0"/>
          <w:numId w:val="29"/>
        </w:numPr>
      </w:pPr>
      <w:r>
        <w:t>Respect the privacy of others especially in the changing rooms.</w:t>
      </w:r>
    </w:p>
    <w:p w14:paraId="663FBCEE" w14:textId="77777777" w:rsidR="00C30EE2" w:rsidRDefault="00C30EE2" w:rsidP="00C30EE2">
      <w:pPr>
        <w:pStyle w:val="SEBodytext"/>
        <w:ind w:left="720"/>
      </w:pPr>
    </w:p>
    <w:p w14:paraId="663FBCEF" w14:textId="77777777" w:rsidR="00A31195" w:rsidRDefault="00A31195" w:rsidP="00C30EE2">
      <w:pPr>
        <w:pStyle w:val="SEBodytext"/>
        <w:numPr>
          <w:ilvl w:val="0"/>
          <w:numId w:val="29"/>
        </w:numPr>
      </w:pPr>
      <w:r>
        <w:t>Not use any mobile device, at any time, in the changing areas.</w:t>
      </w:r>
    </w:p>
    <w:p w14:paraId="663FBCF0" w14:textId="77777777" w:rsidR="00C30EE2" w:rsidRDefault="00C30EE2" w:rsidP="00C30EE2">
      <w:pPr>
        <w:pStyle w:val="SEBodytext"/>
        <w:ind w:left="720"/>
      </w:pPr>
    </w:p>
    <w:p w14:paraId="663FBCF1" w14:textId="77777777" w:rsidR="00A31195" w:rsidRDefault="00A31195" w:rsidP="00C30EE2">
      <w:pPr>
        <w:pStyle w:val="SEBodytext"/>
        <w:numPr>
          <w:ilvl w:val="0"/>
          <w:numId w:val="29"/>
        </w:numPr>
      </w:pPr>
      <w:r>
        <w:t>Report any concerns you have about someone taking photographs or footage of others in the changing areas.</w:t>
      </w:r>
    </w:p>
    <w:p w14:paraId="663FBCF2" w14:textId="77777777" w:rsidR="00C30EE2" w:rsidRDefault="00C30EE2" w:rsidP="00C30EE2">
      <w:pPr>
        <w:pStyle w:val="SEBodytext"/>
        <w:ind w:left="720"/>
      </w:pPr>
    </w:p>
    <w:p w14:paraId="663FBCF3" w14:textId="77777777" w:rsidR="00A31195" w:rsidRDefault="00A31195" w:rsidP="00C30EE2">
      <w:pPr>
        <w:pStyle w:val="SEBodytext"/>
        <w:numPr>
          <w:ilvl w:val="0"/>
          <w:numId w:val="29"/>
        </w:numPr>
      </w:pPr>
      <w:r>
        <w:t xml:space="preserve">Report any incidents of bullying or unacceptable </w:t>
      </w:r>
      <w:proofErr w:type="spellStart"/>
      <w:r>
        <w:t>behaviour</w:t>
      </w:r>
      <w:proofErr w:type="spellEnd"/>
      <w:r>
        <w:t xml:space="preserve"> to the welfare officer, even if you’re just a witness.</w:t>
      </w:r>
    </w:p>
    <w:p w14:paraId="663FBCF4" w14:textId="77777777" w:rsidR="00C30EE2" w:rsidRDefault="00C30EE2" w:rsidP="00A31195">
      <w:pPr>
        <w:pStyle w:val="SEBodytext"/>
      </w:pPr>
    </w:p>
    <w:p w14:paraId="663FBCF5" w14:textId="77777777" w:rsidR="00A31195" w:rsidRDefault="00A31195" w:rsidP="00A31195">
      <w:pPr>
        <w:pStyle w:val="SEBodytext"/>
      </w:pPr>
      <w:r>
        <w:t xml:space="preserve">Breaches of this Code of Conduct will result in disciplinary action being taken against you by the club committee and any </w:t>
      </w:r>
      <w:proofErr w:type="spellStart"/>
      <w:r>
        <w:t>behaviour</w:t>
      </w:r>
      <w:proofErr w:type="spellEnd"/>
      <w:r>
        <w:t xml:space="preserve"> which may be a criminal offence will be reported to Police and any other relevant authority, by the club.</w:t>
      </w:r>
    </w:p>
    <w:p w14:paraId="663FBCF6" w14:textId="77777777" w:rsidR="00C30EE2" w:rsidRDefault="00C30EE2" w:rsidP="00A31195">
      <w:pPr>
        <w:pStyle w:val="SEBodytext"/>
      </w:pPr>
    </w:p>
    <w:p w14:paraId="663FBCF7" w14:textId="77777777" w:rsidR="00C30EE2" w:rsidRDefault="00C30EE2" w:rsidP="00A31195">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663FBCFA" w14:textId="77777777" w:rsidTr="00B15F93">
        <w:trPr>
          <w:trHeight w:val="25"/>
        </w:trPr>
        <w:tc>
          <w:tcPr>
            <w:tcW w:w="1980" w:type="dxa"/>
            <w:shd w:val="clear" w:color="auto" w:fill="E7E6E6" w:themeFill="background2"/>
          </w:tcPr>
          <w:p w14:paraId="663FBCF8" w14:textId="77777777" w:rsidR="00B15F93" w:rsidRDefault="00B15F93" w:rsidP="00A31195">
            <w:pPr>
              <w:pStyle w:val="SEBodytext"/>
            </w:pPr>
            <w:r>
              <w:t>Signature of the child</w:t>
            </w:r>
          </w:p>
        </w:tc>
        <w:tc>
          <w:tcPr>
            <w:tcW w:w="7030" w:type="dxa"/>
            <w:shd w:val="clear" w:color="auto" w:fill="FFFFFF" w:themeFill="background1"/>
          </w:tcPr>
          <w:p w14:paraId="663FBCF9" w14:textId="77777777" w:rsidR="00B15F93" w:rsidRDefault="00B15F93" w:rsidP="00A31195">
            <w:pPr>
              <w:pStyle w:val="SEBodytext"/>
            </w:pPr>
          </w:p>
        </w:tc>
      </w:tr>
      <w:tr w:rsidR="00B15F93" w14:paraId="663FBCFD" w14:textId="77777777" w:rsidTr="00B15F93">
        <w:trPr>
          <w:trHeight w:val="25"/>
        </w:trPr>
        <w:tc>
          <w:tcPr>
            <w:tcW w:w="1980" w:type="dxa"/>
            <w:shd w:val="clear" w:color="auto" w:fill="E7E6E6" w:themeFill="background2"/>
          </w:tcPr>
          <w:p w14:paraId="663FBCFB" w14:textId="77777777" w:rsidR="00B15F93" w:rsidRDefault="00B15F93" w:rsidP="00A31195">
            <w:pPr>
              <w:pStyle w:val="SEBodytext"/>
            </w:pPr>
            <w:r>
              <w:t>Signature of parent/guardian</w:t>
            </w:r>
          </w:p>
        </w:tc>
        <w:tc>
          <w:tcPr>
            <w:tcW w:w="7030" w:type="dxa"/>
            <w:shd w:val="clear" w:color="auto" w:fill="FFFFFF" w:themeFill="background1"/>
          </w:tcPr>
          <w:p w14:paraId="663FBCFC" w14:textId="77777777" w:rsidR="00B15F93" w:rsidRDefault="00B15F93" w:rsidP="00A31195">
            <w:pPr>
              <w:pStyle w:val="SEBodytext"/>
            </w:pPr>
          </w:p>
        </w:tc>
      </w:tr>
      <w:tr w:rsidR="00B15F93" w14:paraId="663FBD01" w14:textId="77777777" w:rsidTr="00B15F93">
        <w:tc>
          <w:tcPr>
            <w:tcW w:w="1980" w:type="dxa"/>
            <w:shd w:val="clear" w:color="auto" w:fill="E7E6E6" w:themeFill="background2"/>
          </w:tcPr>
          <w:p w14:paraId="663FBCFE" w14:textId="77777777" w:rsidR="00B15F93" w:rsidRDefault="00B15F93" w:rsidP="00A31195">
            <w:pPr>
              <w:pStyle w:val="SEBodytext"/>
            </w:pPr>
            <w:r>
              <w:t>Date</w:t>
            </w:r>
          </w:p>
          <w:p w14:paraId="663FBCFF" w14:textId="77777777" w:rsidR="00B15F93" w:rsidRDefault="00B15F93" w:rsidP="00A31195">
            <w:pPr>
              <w:pStyle w:val="SEBodytext"/>
            </w:pPr>
          </w:p>
        </w:tc>
        <w:tc>
          <w:tcPr>
            <w:tcW w:w="7030" w:type="dxa"/>
            <w:shd w:val="clear" w:color="auto" w:fill="FFFFFF" w:themeFill="background1"/>
          </w:tcPr>
          <w:p w14:paraId="663FBD00" w14:textId="77777777" w:rsidR="00B15F93" w:rsidRDefault="00B15F93" w:rsidP="00A31195">
            <w:pPr>
              <w:pStyle w:val="SEBodytext"/>
            </w:pPr>
          </w:p>
        </w:tc>
      </w:tr>
    </w:tbl>
    <w:p w14:paraId="663FBD02" w14:textId="77777777" w:rsidR="00C30EE2" w:rsidRDefault="00C30EE2" w:rsidP="00A31195">
      <w:pPr>
        <w:pStyle w:val="SEBodytext"/>
      </w:pPr>
    </w:p>
    <w:p w14:paraId="663FBD03" w14:textId="77777777" w:rsidR="00A31195" w:rsidRDefault="00A31195" w:rsidP="00A31195">
      <w:pPr>
        <w:pStyle w:val="SEBodytext"/>
      </w:pPr>
      <w:r>
        <w:t>Sign your agreement at</w:t>
      </w:r>
    </w:p>
    <w:p w14:paraId="663FBD04" w14:textId="77777777" w:rsidR="00A31195" w:rsidRDefault="00DD779F" w:rsidP="00A31195">
      <w:pPr>
        <w:pStyle w:val="SEBodytext"/>
      </w:pPr>
      <w:hyperlink r:id="rId9"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663FBD05" w14:textId="77777777" w:rsidR="00A31195" w:rsidRPr="00257FE3" w:rsidRDefault="00A31195" w:rsidP="00A31195">
      <w:pPr>
        <w:pStyle w:val="SEBodytext"/>
      </w:pPr>
      <w:r>
        <w:t>Digital and print versions are available.</w:t>
      </w:r>
    </w:p>
    <w:sectPr w:rsidR="00A31195" w:rsidRPr="00257FE3" w:rsidSect="00E45A45">
      <w:headerReference w:type="default" r:id="rId10"/>
      <w:headerReference w:type="first" r:id="rId11"/>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3FBD08" w14:textId="77777777" w:rsidR="00A31195" w:rsidRDefault="00A31195" w:rsidP="00362075">
      <w:r>
        <w:separator/>
      </w:r>
    </w:p>
  </w:endnote>
  <w:endnote w:type="continuationSeparator" w:id="0">
    <w:p w14:paraId="663FBD09" w14:textId="77777777"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3FBD06" w14:textId="77777777" w:rsidR="00A31195" w:rsidRDefault="00A31195" w:rsidP="00362075">
      <w:r>
        <w:separator/>
      </w:r>
    </w:p>
  </w:footnote>
  <w:footnote w:type="continuationSeparator" w:id="0">
    <w:p w14:paraId="663FBD07" w14:textId="77777777"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FBD0A"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663FBD10" wp14:editId="663FBD11">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FBD0B" w14:textId="77777777" w:rsidR="0034381D" w:rsidRDefault="00A05DB1">
    <w:r>
      <w:rPr>
        <w:noProof/>
        <w:lang w:eastAsia="en-GB"/>
      </w:rPr>
      <w:drawing>
        <wp:anchor distT="0" distB="0" distL="114300" distR="114300" simplePos="0" relativeHeight="251660288" behindDoc="1" locked="0" layoutInCell="1" allowOverlap="1" wp14:anchorId="663FBD12" wp14:editId="663FBD13">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663FBD0C" w14:textId="77777777" w:rsidR="0034381D" w:rsidRDefault="0034381D"/>
  <w:p w14:paraId="663FBD0D" w14:textId="77777777" w:rsidR="0034381D" w:rsidRDefault="0034381D"/>
  <w:p w14:paraId="663FBD0E" w14:textId="77777777" w:rsidR="0034381D" w:rsidRDefault="0034381D"/>
  <w:p w14:paraId="663FBD0F"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7251300">
    <w:abstractNumId w:val="0"/>
  </w:num>
  <w:num w:numId="2" w16cid:durableId="900140870">
    <w:abstractNumId w:val="15"/>
  </w:num>
  <w:num w:numId="3" w16cid:durableId="105934380">
    <w:abstractNumId w:val="1"/>
  </w:num>
  <w:num w:numId="4" w16cid:durableId="1400637108">
    <w:abstractNumId w:val="2"/>
  </w:num>
  <w:num w:numId="5" w16cid:durableId="1907571857">
    <w:abstractNumId w:val="3"/>
  </w:num>
  <w:num w:numId="6" w16cid:durableId="255328721">
    <w:abstractNumId w:val="4"/>
  </w:num>
  <w:num w:numId="7" w16cid:durableId="2092770720">
    <w:abstractNumId w:val="9"/>
  </w:num>
  <w:num w:numId="8" w16cid:durableId="826364217">
    <w:abstractNumId w:val="5"/>
  </w:num>
  <w:num w:numId="9" w16cid:durableId="1790464412">
    <w:abstractNumId w:val="6"/>
  </w:num>
  <w:num w:numId="10" w16cid:durableId="615869247">
    <w:abstractNumId w:val="7"/>
  </w:num>
  <w:num w:numId="11" w16cid:durableId="630018286">
    <w:abstractNumId w:val="8"/>
  </w:num>
  <w:num w:numId="12" w16cid:durableId="1262911351">
    <w:abstractNumId w:val="10"/>
  </w:num>
  <w:num w:numId="13" w16cid:durableId="1660304522">
    <w:abstractNumId w:val="18"/>
  </w:num>
  <w:num w:numId="14" w16cid:durableId="1702853621">
    <w:abstractNumId w:val="11"/>
  </w:num>
  <w:num w:numId="15" w16cid:durableId="343243153">
    <w:abstractNumId w:val="17"/>
  </w:num>
  <w:num w:numId="16" w16cid:durableId="1250197113">
    <w:abstractNumId w:val="12"/>
  </w:num>
  <w:num w:numId="17" w16cid:durableId="1274899227">
    <w:abstractNumId w:val="25"/>
  </w:num>
  <w:num w:numId="18" w16cid:durableId="2089498577">
    <w:abstractNumId w:val="24"/>
  </w:num>
  <w:num w:numId="19" w16cid:durableId="906692777">
    <w:abstractNumId w:val="19"/>
  </w:num>
  <w:num w:numId="20" w16cid:durableId="967584298">
    <w:abstractNumId w:val="26"/>
  </w:num>
  <w:num w:numId="21" w16cid:durableId="958417666">
    <w:abstractNumId w:val="29"/>
  </w:num>
  <w:num w:numId="22" w16cid:durableId="1296056973">
    <w:abstractNumId w:val="13"/>
  </w:num>
  <w:num w:numId="23" w16cid:durableId="1037971215">
    <w:abstractNumId w:val="20"/>
  </w:num>
  <w:num w:numId="24" w16cid:durableId="2010785978">
    <w:abstractNumId w:val="23"/>
  </w:num>
  <w:num w:numId="25" w16cid:durableId="1962571828">
    <w:abstractNumId w:val="21"/>
  </w:num>
  <w:num w:numId="26" w16cid:durableId="469589613">
    <w:abstractNumId w:val="14"/>
  </w:num>
  <w:num w:numId="27" w16cid:durableId="951203019">
    <w:abstractNumId w:val="16"/>
  </w:num>
  <w:num w:numId="28" w16cid:durableId="1652636908">
    <w:abstractNumId w:val="22"/>
  </w:num>
  <w:num w:numId="29" w16cid:durableId="2073189592">
    <w:abstractNumId w:val="28"/>
  </w:num>
  <w:num w:numId="30" w16cid:durableId="106433292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3E3A"/>
    <w:rsid w:val="00675A34"/>
    <w:rsid w:val="00695506"/>
    <w:rsid w:val="006A1ED9"/>
    <w:rsid w:val="006A5551"/>
    <w:rsid w:val="006B45DF"/>
    <w:rsid w:val="006D0C1A"/>
    <w:rsid w:val="006D37C3"/>
    <w:rsid w:val="006D588D"/>
    <w:rsid w:val="00726A85"/>
    <w:rsid w:val="007435EB"/>
    <w:rsid w:val="007509CB"/>
    <w:rsid w:val="00771C78"/>
    <w:rsid w:val="007A00AD"/>
    <w:rsid w:val="007C299C"/>
    <w:rsid w:val="007F25AB"/>
    <w:rsid w:val="00826110"/>
    <w:rsid w:val="008A4C85"/>
    <w:rsid w:val="00905F20"/>
    <w:rsid w:val="00951A9E"/>
    <w:rsid w:val="0096076A"/>
    <w:rsid w:val="009E67AA"/>
    <w:rsid w:val="00A05DB1"/>
    <w:rsid w:val="00A31195"/>
    <w:rsid w:val="00A5049E"/>
    <w:rsid w:val="00A62402"/>
    <w:rsid w:val="00A62D6D"/>
    <w:rsid w:val="00A6416C"/>
    <w:rsid w:val="00AA6540"/>
    <w:rsid w:val="00AB39C0"/>
    <w:rsid w:val="00B14FC3"/>
    <w:rsid w:val="00B15F93"/>
    <w:rsid w:val="00B22EA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56269"/>
    <w:rsid w:val="00D7708A"/>
    <w:rsid w:val="00D77F2F"/>
    <w:rsid w:val="00DD779F"/>
    <w:rsid w:val="00DE01C1"/>
    <w:rsid w:val="00DE79D9"/>
    <w:rsid w:val="00DF5C1F"/>
    <w:rsid w:val="00E40B9B"/>
    <w:rsid w:val="00E45A45"/>
    <w:rsid w:val="00E555DC"/>
    <w:rsid w:val="00F13822"/>
    <w:rsid w:val="00F66B14"/>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3FBCB8"/>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u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wimming.org/wavepow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E4B2675-6054-4F76-91F0-0EC7C20A4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498</Words>
  <Characters>2840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Nick Hammond</cp:lastModifiedBy>
  <cp:revision>3</cp:revision>
  <cp:lastPrinted>2017-03-27T15:21:00Z</cp:lastPrinted>
  <dcterms:created xsi:type="dcterms:W3CDTF">2024-01-11T11:24:00Z</dcterms:created>
  <dcterms:modified xsi:type="dcterms:W3CDTF">2024-07-24T18:18:00Z</dcterms:modified>
</cp:coreProperties>
</file>